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7003" w:rsidRPr="006931EF" w:rsidRDefault="004E23CC" w:rsidP="00F24936">
      <w:pPr>
        <w:pStyle w:val="Ttulo"/>
        <w:rPr>
          <w:noProof/>
          <w:lang w:val="es-AR"/>
        </w:rPr>
      </w:pPr>
      <w:bookmarkStart w:id="0" w:name="_Hlk488273312"/>
      <w:bookmarkEnd w:id="0"/>
      <w:r>
        <w:rPr>
          <w:noProof/>
          <w:lang w:val="es-AR"/>
        </w:rPr>
        <w:t xml:space="preserve">Equilibrio </w:t>
      </w:r>
      <w:r w:rsidR="00F24936">
        <w:rPr>
          <w:noProof/>
          <w:lang w:val="es-AR"/>
        </w:rPr>
        <w:t>T</w:t>
      </w:r>
      <w:r>
        <w:rPr>
          <w:noProof/>
          <w:lang w:val="es-AR"/>
        </w:rPr>
        <w:t>érmico</w:t>
      </w:r>
    </w:p>
    <w:p w:rsidR="00C8547A" w:rsidRPr="006931EF" w:rsidRDefault="00C8547A" w:rsidP="00F24936">
      <w:pPr>
        <w:pStyle w:val="Ttulo1"/>
        <w:rPr>
          <w:noProof/>
          <w:lang w:val="es-AR"/>
        </w:rPr>
      </w:pPr>
      <w:r w:rsidRPr="006931EF">
        <w:rPr>
          <w:noProof/>
          <w:lang w:val="es-AR"/>
        </w:rPr>
        <w:t>Ficha técnica de la clase</w:t>
      </w:r>
    </w:p>
    <w:p w:rsidR="00805EA4" w:rsidRPr="006931EF" w:rsidRDefault="00805EA4" w:rsidP="00F24936">
      <w:pPr>
        <w:pStyle w:val="Ttulo1"/>
        <w:rPr>
          <w:lang w:val="es-ES"/>
        </w:rPr>
      </w:pPr>
      <w:r w:rsidRPr="006931EF">
        <w:rPr>
          <w:lang w:val="es-ES"/>
        </w:rPr>
        <w:t xml:space="preserve">Grado/Año/Nivel educativo: </w:t>
      </w:r>
    </w:p>
    <w:p w:rsidR="00805EA4" w:rsidRPr="006931EF" w:rsidRDefault="00CB5221" w:rsidP="00F24936">
      <w:pPr>
        <w:pStyle w:val="Lista1"/>
      </w:pPr>
      <w:r>
        <w:t>1er. año</w:t>
      </w:r>
      <w:r w:rsidR="00805EA4" w:rsidRPr="006931EF">
        <w:t xml:space="preserve"> - </w:t>
      </w:r>
      <w:r>
        <w:t>Secundaria</w:t>
      </w:r>
    </w:p>
    <w:p w:rsidR="00C8547A" w:rsidRPr="006931EF" w:rsidRDefault="00C8547A" w:rsidP="00F24936">
      <w:pPr>
        <w:pStyle w:val="Ttulo1"/>
        <w:rPr>
          <w:lang w:val="es-AR"/>
        </w:rPr>
      </w:pPr>
      <w:r w:rsidRPr="006931EF">
        <w:rPr>
          <w:lang w:val="es-AR"/>
        </w:rPr>
        <w:t>Áreas del conocimiento:</w:t>
      </w:r>
    </w:p>
    <w:p w:rsidR="00C8547A" w:rsidRPr="006931EF" w:rsidRDefault="00CB5221" w:rsidP="00F24936">
      <w:pPr>
        <w:pStyle w:val="Lista1"/>
      </w:pPr>
      <w:r>
        <w:t>Biología</w:t>
      </w:r>
    </w:p>
    <w:p w:rsidR="00C8547A" w:rsidRPr="006931EF" w:rsidRDefault="00CB5221" w:rsidP="00F24936">
      <w:pPr>
        <w:pStyle w:val="Lista1"/>
      </w:pPr>
      <w:r>
        <w:t>Educación D</w:t>
      </w:r>
      <w:r w:rsidR="00C8547A" w:rsidRPr="006931EF">
        <w:t xml:space="preserve">igital </w:t>
      </w:r>
    </w:p>
    <w:p w:rsidR="00F24936" w:rsidRDefault="00A7736B" w:rsidP="00F24936">
      <w:pPr>
        <w:pStyle w:val="Ttulo1"/>
        <w:rPr>
          <w:lang w:val="es-AR"/>
        </w:rPr>
      </w:pPr>
      <w:r w:rsidRPr="006931EF">
        <w:rPr>
          <w:lang w:val="es-AR"/>
        </w:rPr>
        <w:t xml:space="preserve">Tema de la clase: </w:t>
      </w:r>
    </w:p>
    <w:p w:rsidR="001B7003" w:rsidRPr="006931EF" w:rsidRDefault="00CB5221" w:rsidP="00F24936">
      <w:pPr>
        <w:pStyle w:val="Lista1"/>
      </w:pPr>
      <w:r>
        <w:t>Calor y temperatura – Equilibrio térmico</w:t>
      </w:r>
      <w:r w:rsidR="001B7003" w:rsidRPr="006931EF">
        <w:t xml:space="preserve"> </w:t>
      </w:r>
    </w:p>
    <w:p w:rsidR="00F24936" w:rsidRDefault="00A7736B" w:rsidP="00F24936">
      <w:pPr>
        <w:pStyle w:val="Ttulo1"/>
        <w:rPr>
          <w:lang w:val="es-AR"/>
        </w:rPr>
      </w:pPr>
      <w:r w:rsidRPr="006931EF">
        <w:rPr>
          <w:lang w:val="es-AR"/>
        </w:rPr>
        <w:t xml:space="preserve">Duración: </w:t>
      </w:r>
    </w:p>
    <w:p w:rsidR="00A7736B" w:rsidRPr="006931EF" w:rsidRDefault="00B40DE7" w:rsidP="00F24936">
      <w:pPr>
        <w:pStyle w:val="Lista1"/>
      </w:pPr>
      <w:r>
        <w:t>3</w:t>
      </w:r>
      <w:r w:rsidR="00B233DB" w:rsidRPr="006931EF">
        <w:t xml:space="preserve"> clase</w:t>
      </w:r>
      <w:r w:rsidR="00774A1D" w:rsidRPr="006931EF">
        <w:t>s</w:t>
      </w:r>
    </w:p>
    <w:p w:rsidR="00A7736B" w:rsidRPr="006931EF" w:rsidRDefault="00A7736B" w:rsidP="00F24936">
      <w:pPr>
        <w:pStyle w:val="Ttulo1"/>
        <w:rPr>
          <w:lang w:val="es-AR"/>
        </w:rPr>
      </w:pPr>
      <w:r w:rsidRPr="006931EF">
        <w:rPr>
          <w:lang w:val="es-AR"/>
        </w:rPr>
        <w:t xml:space="preserve">Materiales: </w:t>
      </w:r>
    </w:p>
    <w:p w:rsidR="0053759C" w:rsidRDefault="0053759C" w:rsidP="00F24936">
      <w:pPr>
        <w:pStyle w:val="Lista1"/>
      </w:pPr>
      <w:r>
        <w:t>Recipiente con agua fría</w:t>
      </w:r>
    </w:p>
    <w:p w:rsidR="0053759C" w:rsidRDefault="0053759C" w:rsidP="00F24936">
      <w:pPr>
        <w:pStyle w:val="Lista1"/>
      </w:pPr>
      <w:r>
        <w:t>Recipiente con agua caliente</w:t>
      </w:r>
    </w:p>
    <w:p w:rsidR="0053759C" w:rsidRDefault="0053759C" w:rsidP="00F24936">
      <w:pPr>
        <w:pStyle w:val="Lista1"/>
      </w:pPr>
      <w:r>
        <w:t>Recipiente con agua tibia</w:t>
      </w:r>
    </w:p>
    <w:p w:rsidR="0007230B" w:rsidRPr="0007230B" w:rsidRDefault="0007230B" w:rsidP="00F24936">
      <w:pPr>
        <w:pStyle w:val="Lista1"/>
      </w:pPr>
      <w:r>
        <w:t>Dos</w:t>
      </w:r>
      <w:r w:rsidRPr="0007230B">
        <w:t xml:space="preserve"> vaso</w:t>
      </w:r>
      <w:r>
        <w:t>s</w:t>
      </w:r>
      <w:r w:rsidRPr="0007230B">
        <w:t xml:space="preserve"> </w:t>
      </w:r>
      <w:r>
        <w:t xml:space="preserve">u otros recipientes de vidrio de similar tamaño, </w:t>
      </w:r>
      <w:r w:rsidRPr="0007230B">
        <w:t>resistente</w:t>
      </w:r>
      <w:r>
        <w:t>s</w:t>
      </w:r>
      <w:r w:rsidRPr="0007230B">
        <w:t xml:space="preserve"> al calor</w:t>
      </w:r>
    </w:p>
    <w:p w:rsidR="0007230B" w:rsidRPr="0007230B" w:rsidRDefault="0007230B" w:rsidP="00F24936">
      <w:pPr>
        <w:pStyle w:val="Lista1"/>
      </w:pPr>
      <w:r w:rsidRPr="0007230B">
        <w:t>Un recipiente resistente al calor de mayor tamaño que el vaso</w:t>
      </w:r>
      <w:r>
        <w:t>.</w:t>
      </w:r>
    </w:p>
    <w:p w:rsidR="00B40DE7" w:rsidRPr="0007230B" w:rsidRDefault="00B40DE7" w:rsidP="00F24936">
      <w:pPr>
        <w:pStyle w:val="Lista1"/>
      </w:pPr>
      <w:r w:rsidRPr="0007230B">
        <w:t xml:space="preserve">Labdisc </w:t>
      </w:r>
    </w:p>
    <w:p w:rsidR="00B40DE7" w:rsidRPr="0007230B" w:rsidRDefault="00B40DE7" w:rsidP="00F24936">
      <w:pPr>
        <w:pStyle w:val="Lista1"/>
      </w:pPr>
      <w:r w:rsidRPr="0007230B">
        <w:t>Sensor de temperatura externa</w:t>
      </w:r>
    </w:p>
    <w:p w:rsidR="00B40DE7" w:rsidRPr="0007230B" w:rsidRDefault="00B40DE7" w:rsidP="00F24936">
      <w:pPr>
        <w:pStyle w:val="Lista1"/>
      </w:pPr>
      <w:r w:rsidRPr="0007230B">
        <w:t>Cable conector USB</w:t>
      </w:r>
    </w:p>
    <w:p w:rsidR="00A7736B" w:rsidRPr="00B40DE7" w:rsidRDefault="00A7736B" w:rsidP="00F24936">
      <w:pPr>
        <w:pStyle w:val="Lista1"/>
      </w:pPr>
      <w:r w:rsidRPr="00B40DE7">
        <w:t xml:space="preserve">Computadora </w:t>
      </w:r>
    </w:p>
    <w:p w:rsidR="00A7736B" w:rsidRPr="00B40DE7" w:rsidRDefault="00A7736B" w:rsidP="00F24936">
      <w:pPr>
        <w:pStyle w:val="Lista1"/>
      </w:pPr>
      <w:r w:rsidRPr="00B40DE7">
        <w:t>Software Globilab</w:t>
      </w:r>
    </w:p>
    <w:p w:rsidR="006B4884" w:rsidRPr="006931EF" w:rsidRDefault="006B4884" w:rsidP="00F24936">
      <w:pPr>
        <w:pStyle w:val="Ttulo1"/>
        <w:rPr>
          <w:lang w:val="es-AR"/>
        </w:rPr>
      </w:pPr>
      <w:r w:rsidRPr="006931EF">
        <w:rPr>
          <w:lang w:val="es-AR"/>
        </w:rPr>
        <w:lastRenderedPageBreak/>
        <w:t>Desafíos pedagógicos:</w:t>
      </w:r>
    </w:p>
    <w:p w:rsidR="006B4884" w:rsidRPr="006931EF" w:rsidRDefault="006B4884" w:rsidP="00F24936">
      <w:pPr>
        <w:rPr>
          <w:lang w:val="es-AR"/>
        </w:rPr>
      </w:pPr>
      <w:r w:rsidRPr="006931EF">
        <w:rPr>
          <w:lang w:val="es-AR"/>
        </w:rPr>
        <w:t>Que los alumnos logren:</w:t>
      </w:r>
    </w:p>
    <w:p w:rsidR="006B4884" w:rsidRPr="006931EF" w:rsidRDefault="006B4884" w:rsidP="00F24936">
      <w:pPr>
        <w:pStyle w:val="Lista1"/>
      </w:pPr>
      <w:r w:rsidRPr="006931EF">
        <w:t>Pensar científicamente e Indagar acerca de conceptos vinculados a</w:t>
      </w:r>
      <w:r w:rsidR="00340759" w:rsidRPr="006931EF">
        <w:t xml:space="preserve"> </w:t>
      </w:r>
      <w:r w:rsidR="00E14496" w:rsidRPr="006931EF">
        <w:t xml:space="preserve">la </w:t>
      </w:r>
      <w:r w:rsidR="000B5D23">
        <w:t>transferencia de calor y el equilibrio térmico.</w:t>
      </w:r>
    </w:p>
    <w:p w:rsidR="006B4884" w:rsidRPr="006931EF" w:rsidRDefault="006B4884" w:rsidP="00F24936">
      <w:pPr>
        <w:pStyle w:val="Lista1"/>
      </w:pPr>
      <w:r w:rsidRPr="006931EF">
        <w:t>Formular hipótesis e intentar validarlas a través de la experimentación y de la comparación y el análisis de datos, obtenidos a partir de la utilización de sensores.</w:t>
      </w:r>
    </w:p>
    <w:p w:rsidR="006B4884" w:rsidRPr="006931EF" w:rsidRDefault="006B4884" w:rsidP="00F24936">
      <w:pPr>
        <w:pStyle w:val="Lista1"/>
      </w:pPr>
      <w:r w:rsidRPr="006931EF">
        <w:t xml:space="preserve">Desarrollar </w:t>
      </w:r>
      <w:r w:rsidR="006931EF">
        <w:t>la</w:t>
      </w:r>
      <w:r w:rsidRPr="006931EF">
        <w:t xml:space="preserve"> curiosidad y el hábito de cuestionar y de anticipar respuestas.</w:t>
      </w:r>
    </w:p>
    <w:p w:rsidR="006B4884" w:rsidRPr="006931EF" w:rsidRDefault="006B4884" w:rsidP="00F24936">
      <w:pPr>
        <w:pStyle w:val="Ttulo1"/>
        <w:rPr>
          <w:noProof/>
          <w:lang w:val="es-AR"/>
        </w:rPr>
      </w:pPr>
      <w:r w:rsidRPr="006931EF">
        <w:rPr>
          <w:noProof/>
          <w:lang w:val="es-AR"/>
        </w:rPr>
        <w:t xml:space="preserve">Introducción de la clase: </w:t>
      </w:r>
    </w:p>
    <w:p w:rsidR="00B2315B" w:rsidRPr="00B2315B" w:rsidRDefault="00F20865" w:rsidP="00F24936">
      <w:pPr>
        <w:rPr>
          <w:lang w:val="es-AR"/>
        </w:rPr>
      </w:pPr>
      <w:r w:rsidRPr="00B2315B">
        <w:rPr>
          <w:lang w:val="es-AR"/>
        </w:rPr>
        <w:t xml:space="preserve">A partir de esta secuencia se espera que </w:t>
      </w:r>
      <w:r w:rsidR="00C206BA">
        <w:rPr>
          <w:lang w:val="es-AR"/>
        </w:rPr>
        <w:t>nuestros alumnos</w:t>
      </w:r>
      <w:r w:rsidRPr="00B2315B">
        <w:rPr>
          <w:lang w:val="es-AR"/>
        </w:rPr>
        <w:t xml:space="preserve"> puedan </w:t>
      </w:r>
      <w:r w:rsidR="005215F1" w:rsidRPr="00B2315B">
        <w:rPr>
          <w:lang w:val="es-AR"/>
        </w:rPr>
        <w:t xml:space="preserve">analizar los cambios de temperatura que </w:t>
      </w:r>
      <w:r w:rsidR="00C206BA">
        <w:rPr>
          <w:lang w:val="es-AR"/>
        </w:rPr>
        <w:t>se producen a partir de la transferencia de calor de un cuerpo a otro hasta el logro de un equilibrio térmico,</w:t>
      </w:r>
      <w:r w:rsidR="005215F1" w:rsidRPr="00B2315B">
        <w:rPr>
          <w:lang w:val="es-AR"/>
        </w:rPr>
        <w:t xml:space="preserve"> a partir de la formulación de una</w:t>
      </w:r>
      <w:r w:rsidR="007E3BCD" w:rsidRPr="00B2315B">
        <w:rPr>
          <w:lang w:val="es-AR"/>
        </w:rPr>
        <w:t xml:space="preserve"> </w:t>
      </w:r>
      <w:r w:rsidR="005215F1" w:rsidRPr="00B2315B">
        <w:rPr>
          <w:lang w:val="es-AR"/>
        </w:rPr>
        <w:t>hipótesis y su posterior verificación utilizando el sensor de</w:t>
      </w:r>
      <w:r w:rsidR="007E3BCD" w:rsidRPr="00B2315B">
        <w:rPr>
          <w:lang w:val="es-AR"/>
        </w:rPr>
        <w:t xml:space="preserve"> </w:t>
      </w:r>
      <w:r w:rsidR="005215F1" w:rsidRPr="00B2315B">
        <w:rPr>
          <w:lang w:val="es-AR"/>
        </w:rPr>
        <w:t xml:space="preserve">temperatura externa del </w:t>
      </w:r>
      <w:proofErr w:type="spellStart"/>
      <w:r w:rsidR="005215F1" w:rsidRPr="00B2315B">
        <w:rPr>
          <w:lang w:val="es-AR"/>
        </w:rPr>
        <w:t>Labdisc</w:t>
      </w:r>
      <w:proofErr w:type="spellEnd"/>
      <w:r w:rsidR="005215F1" w:rsidRPr="00B2315B">
        <w:rPr>
          <w:lang w:val="es-AR"/>
        </w:rPr>
        <w:t>.</w:t>
      </w:r>
    </w:p>
    <w:p w:rsidR="00B2315B" w:rsidRPr="00B2315B" w:rsidRDefault="00983ECB" w:rsidP="00F24936">
      <w:pPr>
        <w:rPr>
          <w:lang w:val="es-AR"/>
        </w:rPr>
      </w:pPr>
      <w:r w:rsidRPr="00B2315B">
        <w:rPr>
          <w:lang w:val="es-AR"/>
        </w:rPr>
        <w:t>Se brindará a l</w:t>
      </w:r>
      <w:r w:rsidR="00D06F62" w:rsidRPr="00B2315B">
        <w:rPr>
          <w:lang w:val="es-AR"/>
        </w:rPr>
        <w:t>os</w:t>
      </w:r>
      <w:r w:rsidRPr="00B2315B">
        <w:rPr>
          <w:lang w:val="es-AR"/>
        </w:rPr>
        <w:t xml:space="preserve"> estudiantes</w:t>
      </w:r>
      <w:r w:rsidR="00D06F62" w:rsidRPr="00B2315B">
        <w:rPr>
          <w:lang w:val="es-AR"/>
        </w:rPr>
        <w:t xml:space="preserve"> la oportunidad de determinar</w:t>
      </w:r>
      <w:r w:rsidRPr="00B2315B">
        <w:rPr>
          <w:lang w:val="es-AR"/>
        </w:rPr>
        <w:t xml:space="preserve">, mediante el proceso de medición, </w:t>
      </w:r>
      <w:r w:rsidR="00D06F62" w:rsidRPr="00B2315B">
        <w:rPr>
          <w:lang w:val="es-AR"/>
        </w:rPr>
        <w:t>l</w:t>
      </w:r>
      <w:r w:rsidR="00702FA9" w:rsidRPr="00B2315B">
        <w:rPr>
          <w:lang w:val="es-AR"/>
        </w:rPr>
        <w:t xml:space="preserve">a variación de temperatura durante </w:t>
      </w:r>
      <w:r w:rsidR="00114EB2">
        <w:rPr>
          <w:lang w:val="es-AR"/>
        </w:rPr>
        <w:t>todo el desarrollo de la experiencia.</w:t>
      </w:r>
      <w:r w:rsidR="00B2315B" w:rsidRPr="00B2315B">
        <w:rPr>
          <w:lang w:val="es-AR"/>
        </w:rPr>
        <w:t xml:space="preserve"> </w:t>
      </w:r>
    </w:p>
    <w:p w:rsidR="00B2315B" w:rsidRPr="00B2315B" w:rsidRDefault="00B2315B" w:rsidP="00F24936">
      <w:pPr>
        <w:rPr>
          <w:lang w:val="es-AR"/>
        </w:rPr>
      </w:pPr>
      <w:r w:rsidRPr="00B2315B">
        <w:rPr>
          <w:lang w:val="es-AR"/>
        </w:rPr>
        <w:t>Es importante, solicitarles que lleven un registro de todo lo desarrollado durante los diferentes momentos de la clase: sus conocimientos previos, los diferentes pasos transitados: las observaciones simples o experimentales realizadas, el análisis de los datos obtenidos en dichas observaciones, las hipótesis formuladas, sus predicciones, todo lo desarrollado durante la experimentación y los datos obtenidos durante ella, y las conclusiones obtenidas.</w:t>
      </w:r>
    </w:p>
    <w:p w:rsidR="00EC581B" w:rsidRDefault="00EC581B" w:rsidP="00F24936">
      <w:pPr>
        <w:pStyle w:val="Ttulo1"/>
        <w:rPr>
          <w:noProof/>
          <w:lang w:val="es-AR"/>
        </w:rPr>
      </w:pPr>
      <w:r w:rsidRPr="006931EF">
        <w:rPr>
          <w:noProof/>
          <w:lang w:val="es-AR"/>
        </w:rPr>
        <w:t>Desarrollo de la secuencia didáctica</w:t>
      </w:r>
    </w:p>
    <w:p w:rsidR="00EC581B" w:rsidRDefault="00EC581B" w:rsidP="00F24936">
      <w:pPr>
        <w:pStyle w:val="Ttulo2"/>
      </w:pPr>
      <w:r w:rsidRPr="006931EF">
        <w:t xml:space="preserve">Primer momento: </w:t>
      </w:r>
      <w:r w:rsidR="008E66E1">
        <w:t>Ni caliente ni frío</w:t>
      </w:r>
      <w:r w:rsidR="00F24936">
        <w:t>: t</w:t>
      </w:r>
      <w:r w:rsidR="008E66E1">
        <w:t>ibio.</w:t>
      </w:r>
    </w:p>
    <w:p w:rsidR="008E66E1" w:rsidRPr="006E2737" w:rsidRDefault="008E66E1" w:rsidP="00F24936">
      <w:pPr>
        <w:rPr>
          <w:lang w:val="es-AR"/>
        </w:rPr>
      </w:pPr>
      <w:r w:rsidRPr="006E2737">
        <w:rPr>
          <w:lang w:val="es-AR"/>
        </w:rPr>
        <w:t>Presentemos a los alumnos la siguiente situación:</w:t>
      </w:r>
    </w:p>
    <w:p w:rsidR="008E66E1" w:rsidRDefault="008E66E1" w:rsidP="008E66E1">
      <w:pPr>
        <w:pStyle w:val="Normal1"/>
        <w:rPr>
          <w:rFonts w:asciiTheme="minorHAnsi" w:eastAsiaTheme="minorEastAsia" w:hAnsiTheme="minorHAnsi" w:cstheme="minorBidi"/>
          <w:b/>
          <w:color w:val="auto"/>
          <w:lang w:val="es-AR" w:eastAsia="ja-JP"/>
        </w:rPr>
      </w:pPr>
    </w:p>
    <w:p w:rsidR="00F24936" w:rsidRDefault="008E66E1" w:rsidP="00F24936">
      <w:pPr>
        <w:pStyle w:val="PreguntaImportante"/>
      </w:pPr>
      <w:r w:rsidRPr="008435F6">
        <w:lastRenderedPageBreak/>
        <w:t xml:space="preserve">No todas las personas percibimos, ante iguales condiciones ambientales, la misma sensación de frío o de calor. </w:t>
      </w:r>
    </w:p>
    <w:p w:rsidR="00F24936" w:rsidRDefault="008E66E1" w:rsidP="00F24936">
      <w:pPr>
        <w:pStyle w:val="PreguntaImportante"/>
      </w:pPr>
      <w:r w:rsidRPr="008435F6">
        <w:t xml:space="preserve">Dialoguemos acerca de los diferentes comportamientos que suelen tener, ante una misma situación real que involucre cambios en la temperatura ambiental. </w:t>
      </w:r>
    </w:p>
    <w:p w:rsidR="008E66E1" w:rsidRPr="008435F6" w:rsidRDefault="008E66E1" w:rsidP="00F24936">
      <w:pPr>
        <w:pStyle w:val="PreguntaImportante"/>
      </w:pPr>
      <w:r w:rsidRPr="008435F6">
        <w:t xml:space="preserve">¿Todos necesitan abrigarse o desabrigarse de igual manera ante la misma situación ambiental? ¿Toleran de igual manera los cambios bruscos de temperatura en un mismo día? </w:t>
      </w:r>
    </w:p>
    <w:p w:rsidR="008E66E1" w:rsidRPr="008435F6" w:rsidRDefault="008E66E1" w:rsidP="00F24936">
      <w:pPr>
        <w:pStyle w:val="PreguntaImportante"/>
      </w:pPr>
      <w:r w:rsidRPr="008435F6">
        <w:t>Pero lo sorprendente es que, en algunos casos, una misma situación puede tener dos efectos distintos en la misma persona. ¿Vamos a comprobarlo?</w:t>
      </w:r>
    </w:p>
    <w:p w:rsidR="00F24936" w:rsidRDefault="008E66E1" w:rsidP="00F24936">
      <w:pPr>
        <w:pStyle w:val="PreguntaImportante"/>
      </w:pPr>
      <w:r w:rsidRPr="008435F6">
        <w:t>Les proponemos una exploración sencilla…</w:t>
      </w:r>
    </w:p>
    <w:p w:rsidR="006E50C1" w:rsidRDefault="0089747C" w:rsidP="00F24936">
      <w:pPr>
        <w:rPr>
          <w:lang w:val="es-AR"/>
        </w:rPr>
      </w:pPr>
      <w:r>
        <w:rPr>
          <w:lang w:val="es-AR"/>
        </w:rPr>
        <w:t>Les presentaremos</w:t>
      </w:r>
      <w:r w:rsidR="006E50C1">
        <w:rPr>
          <w:lang w:val="es-AR"/>
        </w:rPr>
        <w:t>,</w:t>
      </w:r>
      <w:r w:rsidR="008E66E1" w:rsidRPr="00C36949">
        <w:rPr>
          <w:lang w:val="es-AR"/>
        </w:rPr>
        <w:t xml:space="preserve"> a los estudiantes</w:t>
      </w:r>
      <w:r w:rsidR="008E66E1">
        <w:rPr>
          <w:lang w:val="es-AR"/>
        </w:rPr>
        <w:t>,</w:t>
      </w:r>
      <w:r w:rsidR="008E66E1" w:rsidRPr="00C36949">
        <w:rPr>
          <w:lang w:val="es-AR"/>
        </w:rPr>
        <w:t xml:space="preserve"> </w:t>
      </w:r>
      <w:r w:rsidR="006E50C1">
        <w:rPr>
          <w:lang w:val="es-AR"/>
        </w:rPr>
        <w:t>la siguiente situación:</w:t>
      </w:r>
    </w:p>
    <w:p w:rsidR="00F24936" w:rsidRDefault="006E50C1" w:rsidP="00F24936">
      <w:pPr>
        <w:pStyle w:val="PreguntaImportante"/>
      </w:pPr>
      <w:r w:rsidRPr="00DD5D87">
        <w:t>Tenemos en estos tres recipientes la misma cantidad de agua a diferentes temperaturas: en el primero tenemos agua caliente, en el segundo agua tibia y en el tercero agua muy fría.</w:t>
      </w:r>
    </w:p>
    <w:p w:rsidR="006E50C1" w:rsidRPr="00DD5D87" w:rsidRDefault="006E50C1" w:rsidP="00F24936">
      <w:pPr>
        <w:pStyle w:val="PreguntaImportante"/>
      </w:pPr>
      <w:r w:rsidRPr="00DD5D87">
        <w:t xml:space="preserve">En un primer paso deberán determinar, empleando el sensor de temperatura externa y el </w:t>
      </w:r>
      <w:proofErr w:type="spellStart"/>
      <w:r w:rsidRPr="00DD5D87">
        <w:t>Labdisc</w:t>
      </w:r>
      <w:proofErr w:type="spellEnd"/>
      <w:r w:rsidRPr="00DD5D87">
        <w:t>, la temperatura del agua contenida en cada uno de los tres recipientes. Para ello sigan estos pasos:</w:t>
      </w:r>
    </w:p>
    <w:p w:rsidR="006E50C1" w:rsidRPr="00DD5D87" w:rsidRDefault="006E50C1" w:rsidP="006E50C1">
      <w:pPr>
        <w:pStyle w:val="Normal1"/>
        <w:rPr>
          <w:rFonts w:asciiTheme="majorHAnsi" w:eastAsiaTheme="minorEastAsia" w:hAnsiTheme="majorHAnsi" w:cstheme="minorBidi"/>
          <w:i/>
          <w:color w:val="auto"/>
          <w:lang w:val="es-AR" w:eastAsia="ja-JP"/>
        </w:rPr>
      </w:pPr>
    </w:p>
    <w:p w:rsidR="00F24936" w:rsidRDefault="00F24936" w:rsidP="00F24936">
      <w:pPr>
        <w:pStyle w:val="Figura1"/>
      </w:pPr>
    </w:p>
    <w:p w:rsidR="00F24936" w:rsidRDefault="006E50C1" w:rsidP="00F24936">
      <w:pPr>
        <w:pStyle w:val="Lista1"/>
      </w:pPr>
      <w:r w:rsidRPr="00DD5D87">
        <w:t xml:space="preserve">Configuren del dispositivo Labdisc para realizar las mediciones con el sensor de temperatura externa: </w:t>
      </w:r>
    </w:p>
    <w:p w:rsidR="006E50C1" w:rsidRPr="00DD5D87" w:rsidRDefault="006E50C1" w:rsidP="00F24936">
      <w:pPr>
        <w:pStyle w:val="Figura1"/>
        <w:rPr>
          <w:rFonts w:asciiTheme="majorHAnsi" w:hAnsiTheme="majorHAnsi"/>
          <w:i/>
          <w:lang w:val="es-AR"/>
        </w:rPr>
      </w:pPr>
    </w:p>
    <w:p w:rsidR="006E50C1" w:rsidRPr="00DD5D87" w:rsidRDefault="006E50C1" w:rsidP="00F24936">
      <w:pPr>
        <w:pStyle w:val="Lista1"/>
        <w:rPr>
          <w:lang w:val="es-AR"/>
        </w:rPr>
      </w:pPr>
      <w:r w:rsidRPr="00DD5D87">
        <w:t>Abran el software GlobiLab.</w:t>
      </w:r>
    </w:p>
    <w:p w:rsidR="00F24936" w:rsidRDefault="006E50C1" w:rsidP="00F24936">
      <w:pPr>
        <w:pStyle w:val="Lista1"/>
      </w:pPr>
      <w:r w:rsidRPr="00DD5D87">
        <w:t>Conecten el Labdisc utilizando el cable conector USB y enciéndanlo.</w:t>
      </w:r>
    </w:p>
    <w:p w:rsidR="00F24936" w:rsidRDefault="00F24936" w:rsidP="00F24936">
      <w:pPr>
        <w:pStyle w:val="Figura1"/>
        <w:rPr>
          <w:rFonts w:asciiTheme="majorHAnsi" w:hAnsiTheme="majorHAnsi" w:cstheme="minorHAnsi"/>
          <w:i/>
        </w:rPr>
      </w:pPr>
      <w:r w:rsidRPr="00DD5D87">
        <w:lastRenderedPageBreak/>
        <w:drawing>
          <wp:inline distT="0" distB="0" distL="0" distR="0" wp14:anchorId="35DFD5CB" wp14:editId="67199D24">
            <wp:extent cx="1407600" cy="1407600"/>
            <wp:effectExtent l="19050" t="19050" r="21590" b="215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otonCentra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600" cy="1407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24936" w:rsidRDefault="004703D1" w:rsidP="00F24936">
      <w:pPr>
        <w:pStyle w:val="Lista1"/>
      </w:pPr>
      <w:r w:rsidRPr="00DD5D87">
        <w:t>Realicen la configuración correspondiente: seleccionen el sensor de temperatura externa, indiquen que las muestras se tomarán en forma manual y no serán más de 10.</w:t>
      </w:r>
    </w:p>
    <w:p w:rsidR="00F24936" w:rsidRDefault="00F24936" w:rsidP="00F24936">
      <w:pPr>
        <w:pStyle w:val="Figura1"/>
        <w:rPr>
          <w:rFonts w:asciiTheme="majorHAnsi" w:hAnsiTheme="majorHAnsi" w:cstheme="minorHAnsi"/>
        </w:rPr>
      </w:pPr>
      <w:r w:rsidRPr="00DD5D87">
        <w:drawing>
          <wp:inline distT="0" distB="0" distL="0" distR="0" wp14:anchorId="64798599" wp14:editId="25072C47">
            <wp:extent cx="1569600" cy="1890000"/>
            <wp:effectExtent l="19050" t="19050" r="12065" b="15240"/>
            <wp:docPr id="13" name="Imagen 13" descr="Imagen que contiene captura de pantalla&#10;&#10;Descripción generada con confianza muy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nsor seleccion temperatura ext manua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600" cy="189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24936" w:rsidRDefault="00B264D2" w:rsidP="00F24936">
      <w:pPr>
        <w:pStyle w:val="Lista1"/>
      </w:pPr>
      <w:r w:rsidRPr="00DD5D87">
        <w:t xml:space="preserve">Una vez realizada la configuración del sensor, iniciar las mediciones </w:t>
      </w:r>
      <w:r w:rsidR="00C05EF2" w:rsidRPr="00DD5D87">
        <w:t xml:space="preserve">con el botón “RUN”. </w:t>
      </w:r>
    </w:p>
    <w:p w:rsidR="00B264D2" w:rsidRPr="00DD5D87" w:rsidRDefault="00B264D2" w:rsidP="00F24936">
      <w:pPr>
        <w:pStyle w:val="Figura1"/>
      </w:pPr>
      <w:r w:rsidRPr="00DD5D87">
        <w:t xml:space="preserve"> </w:t>
      </w:r>
      <w:r w:rsidR="00F24936" w:rsidRPr="00DD5D87">
        <w:rPr>
          <w:lang w:eastAsia="en-US"/>
        </w:rPr>
        <w:drawing>
          <wp:inline distT="0" distB="0" distL="0" distR="0" wp14:anchorId="30DF55E0" wp14:editId="02EE4F4A">
            <wp:extent cx="219600" cy="298800"/>
            <wp:effectExtent l="0" t="0" r="9525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coCorr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00" cy="2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936" w:rsidRDefault="00C05EF2" w:rsidP="00F24936">
      <w:pPr>
        <w:pStyle w:val="Lista1"/>
      </w:pPr>
      <w:r w:rsidRPr="00DD5D87">
        <w:t>Determin</w:t>
      </w:r>
      <w:r w:rsidR="00CE0578" w:rsidRPr="00DD5D87">
        <w:t>en</w:t>
      </w:r>
      <w:r w:rsidRPr="00DD5D87">
        <w:t xml:space="preserve"> la temperatura del agua contenida en cada recipiente, presionando, en cada caso, el botón SCROLL.</w:t>
      </w:r>
    </w:p>
    <w:p w:rsidR="00F24936" w:rsidRDefault="00F24936" w:rsidP="00F24936">
      <w:pPr>
        <w:pStyle w:val="Figura1"/>
        <w:rPr>
          <w:rFonts w:asciiTheme="majorHAnsi" w:hAnsiTheme="majorHAnsi" w:cstheme="minorHAnsi"/>
          <w:i/>
        </w:rPr>
      </w:pPr>
      <w:r w:rsidRPr="00DD5D87">
        <w:drawing>
          <wp:inline distT="0" distB="0" distL="0" distR="0" wp14:anchorId="28D4A179" wp14:editId="00436DA3">
            <wp:extent cx="1440000" cy="1080000"/>
            <wp:effectExtent l="19050" t="19050" r="27305" b="25400"/>
            <wp:docPr id="17" name="Imagen 17" descr="Imagen que contiene interior, suelo, persona, ordenador&#10;&#10;Descripción generada con confianza muy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00_9826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inorHAnsi"/>
          <w:i/>
        </w:rPr>
        <w:t xml:space="preserve"> </w:t>
      </w:r>
      <w:r w:rsidRPr="00DD5D87">
        <w:rPr>
          <w:rFonts w:eastAsiaTheme="minorHAnsi"/>
          <w:lang w:eastAsia="en-US"/>
        </w:rPr>
        <w:drawing>
          <wp:inline distT="0" distB="0" distL="0" distR="0" wp14:anchorId="315A6064" wp14:editId="7330B5A4">
            <wp:extent cx="1080000" cy="1080000"/>
            <wp:effectExtent l="19050" t="19050" r="25400" b="2540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otonDerech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608F1" w:rsidRPr="00DD5D87" w:rsidRDefault="00CE0578" w:rsidP="00F24936">
      <w:pPr>
        <w:pStyle w:val="Lista1"/>
      </w:pPr>
      <w:r w:rsidRPr="00DD5D87">
        <w:t>C</w:t>
      </w:r>
      <w:r w:rsidR="005D64D4" w:rsidRPr="00DD5D87">
        <w:t>omplet</w:t>
      </w:r>
      <w:r w:rsidRPr="00DD5D87">
        <w:t>en la siguiente tabla con los datos obtenidos.</w:t>
      </w:r>
    </w:p>
    <w:tbl>
      <w:tblPr>
        <w:tblStyle w:val="Tablaconcuadrcula"/>
        <w:tblpPr w:leftFromText="141" w:rightFromText="141" w:vertAnchor="text" w:horzAnchor="margin" w:tblpXSpec="center" w:tblpY="252"/>
        <w:tblW w:w="0" w:type="auto"/>
        <w:tblLook w:val="04A0" w:firstRow="1" w:lastRow="0" w:firstColumn="1" w:lastColumn="0" w:noHBand="0" w:noVBand="1"/>
      </w:tblPr>
      <w:tblGrid>
        <w:gridCol w:w="1697"/>
        <w:gridCol w:w="1695"/>
      </w:tblGrid>
      <w:tr w:rsidR="000608F1" w:rsidRPr="00DD5D87" w:rsidTr="00F8439C">
        <w:tc>
          <w:tcPr>
            <w:tcW w:w="1697" w:type="dxa"/>
            <w:shd w:val="clear" w:color="auto" w:fill="D9D9D9" w:themeFill="background1" w:themeFillShade="D9"/>
          </w:tcPr>
          <w:p w:rsidR="000608F1" w:rsidRPr="00DD5D87" w:rsidRDefault="000608F1" w:rsidP="00F8439C">
            <w:pPr>
              <w:jc w:val="center"/>
              <w:rPr>
                <w:rFonts w:asciiTheme="majorHAnsi" w:hAnsiTheme="majorHAnsi" w:cstheme="minorHAnsi"/>
                <w:b/>
                <w:i/>
                <w:sz w:val="22"/>
              </w:rPr>
            </w:pPr>
            <w:r w:rsidRPr="00DD5D87">
              <w:rPr>
                <w:rFonts w:asciiTheme="majorHAnsi" w:hAnsiTheme="majorHAnsi" w:cstheme="minorHAnsi"/>
                <w:b/>
                <w:i/>
                <w:sz w:val="22"/>
              </w:rPr>
              <w:lastRenderedPageBreak/>
              <w:t>Agua</w:t>
            </w:r>
          </w:p>
        </w:tc>
        <w:tc>
          <w:tcPr>
            <w:tcW w:w="1695" w:type="dxa"/>
            <w:shd w:val="clear" w:color="auto" w:fill="D9D9D9" w:themeFill="background1" w:themeFillShade="D9"/>
          </w:tcPr>
          <w:p w:rsidR="000608F1" w:rsidRPr="00DD5D87" w:rsidRDefault="000608F1" w:rsidP="00F8439C">
            <w:pPr>
              <w:jc w:val="center"/>
              <w:rPr>
                <w:rFonts w:asciiTheme="majorHAnsi" w:hAnsiTheme="majorHAnsi" w:cstheme="minorHAnsi"/>
                <w:b/>
                <w:i/>
                <w:sz w:val="22"/>
              </w:rPr>
            </w:pPr>
            <w:r w:rsidRPr="00DD5D87">
              <w:rPr>
                <w:rFonts w:asciiTheme="majorHAnsi" w:hAnsiTheme="majorHAnsi" w:cstheme="minorHAnsi"/>
                <w:b/>
                <w:i/>
                <w:sz w:val="22"/>
              </w:rPr>
              <w:t>Temperatura en °C</w:t>
            </w:r>
          </w:p>
        </w:tc>
      </w:tr>
      <w:tr w:rsidR="000608F1" w:rsidRPr="00DD5D87" w:rsidTr="00F8439C">
        <w:trPr>
          <w:trHeight w:val="431"/>
        </w:trPr>
        <w:tc>
          <w:tcPr>
            <w:tcW w:w="1697" w:type="dxa"/>
            <w:vAlign w:val="center"/>
          </w:tcPr>
          <w:p w:rsidR="000608F1" w:rsidRPr="00DD5D87" w:rsidRDefault="000608F1" w:rsidP="00F8439C">
            <w:pPr>
              <w:rPr>
                <w:rFonts w:asciiTheme="majorHAnsi" w:hAnsiTheme="majorHAnsi" w:cstheme="minorHAnsi"/>
                <w:i/>
                <w:sz w:val="22"/>
              </w:rPr>
            </w:pPr>
            <w:r w:rsidRPr="00DD5D87">
              <w:rPr>
                <w:rFonts w:asciiTheme="majorHAnsi" w:hAnsiTheme="majorHAnsi" w:cstheme="minorHAnsi"/>
                <w:i/>
                <w:sz w:val="22"/>
              </w:rPr>
              <w:t>Caliente</w:t>
            </w:r>
          </w:p>
        </w:tc>
        <w:tc>
          <w:tcPr>
            <w:tcW w:w="1695" w:type="dxa"/>
            <w:vAlign w:val="center"/>
          </w:tcPr>
          <w:p w:rsidR="000608F1" w:rsidRPr="00DD5D87" w:rsidRDefault="000608F1" w:rsidP="00F8439C">
            <w:pPr>
              <w:rPr>
                <w:rFonts w:asciiTheme="majorHAnsi" w:hAnsiTheme="majorHAnsi" w:cstheme="minorHAnsi"/>
                <w:i/>
                <w:sz w:val="22"/>
              </w:rPr>
            </w:pPr>
          </w:p>
        </w:tc>
      </w:tr>
      <w:tr w:rsidR="000608F1" w:rsidRPr="00DD5D87" w:rsidTr="00F8439C">
        <w:tc>
          <w:tcPr>
            <w:tcW w:w="1697" w:type="dxa"/>
            <w:vAlign w:val="center"/>
          </w:tcPr>
          <w:p w:rsidR="000608F1" w:rsidRPr="00DD5D87" w:rsidRDefault="000608F1" w:rsidP="00F8439C">
            <w:pPr>
              <w:rPr>
                <w:rFonts w:asciiTheme="majorHAnsi" w:hAnsiTheme="majorHAnsi" w:cstheme="minorHAnsi"/>
                <w:i/>
                <w:sz w:val="22"/>
              </w:rPr>
            </w:pPr>
            <w:r w:rsidRPr="00DD5D87">
              <w:rPr>
                <w:rFonts w:asciiTheme="majorHAnsi" w:hAnsiTheme="majorHAnsi" w:cstheme="minorHAnsi"/>
                <w:i/>
                <w:sz w:val="22"/>
              </w:rPr>
              <w:t>Tibia</w:t>
            </w:r>
          </w:p>
        </w:tc>
        <w:tc>
          <w:tcPr>
            <w:tcW w:w="1695" w:type="dxa"/>
            <w:vAlign w:val="center"/>
          </w:tcPr>
          <w:p w:rsidR="000608F1" w:rsidRPr="00DD5D87" w:rsidRDefault="000608F1" w:rsidP="00F8439C">
            <w:pPr>
              <w:rPr>
                <w:rFonts w:asciiTheme="majorHAnsi" w:hAnsiTheme="majorHAnsi" w:cstheme="minorHAnsi"/>
                <w:i/>
                <w:sz w:val="22"/>
              </w:rPr>
            </w:pPr>
          </w:p>
        </w:tc>
      </w:tr>
      <w:tr w:rsidR="000608F1" w:rsidRPr="00DD5D87" w:rsidTr="00F8439C">
        <w:tc>
          <w:tcPr>
            <w:tcW w:w="1697" w:type="dxa"/>
            <w:vAlign w:val="center"/>
          </w:tcPr>
          <w:p w:rsidR="000608F1" w:rsidRPr="00DD5D87" w:rsidRDefault="000608F1" w:rsidP="00F8439C">
            <w:pPr>
              <w:rPr>
                <w:rFonts w:asciiTheme="majorHAnsi" w:hAnsiTheme="majorHAnsi" w:cstheme="minorHAnsi"/>
                <w:i/>
                <w:sz w:val="22"/>
              </w:rPr>
            </w:pPr>
            <w:r w:rsidRPr="00DD5D87">
              <w:rPr>
                <w:rFonts w:asciiTheme="majorHAnsi" w:hAnsiTheme="majorHAnsi" w:cstheme="minorHAnsi"/>
                <w:i/>
                <w:sz w:val="22"/>
              </w:rPr>
              <w:t>Fría</w:t>
            </w:r>
          </w:p>
        </w:tc>
        <w:tc>
          <w:tcPr>
            <w:tcW w:w="1695" w:type="dxa"/>
            <w:vAlign w:val="center"/>
          </w:tcPr>
          <w:p w:rsidR="000608F1" w:rsidRPr="00DD5D87" w:rsidRDefault="000608F1" w:rsidP="00F8439C">
            <w:pPr>
              <w:rPr>
                <w:rFonts w:asciiTheme="majorHAnsi" w:hAnsiTheme="majorHAnsi" w:cstheme="minorHAnsi"/>
                <w:i/>
                <w:sz w:val="22"/>
              </w:rPr>
            </w:pPr>
          </w:p>
        </w:tc>
      </w:tr>
    </w:tbl>
    <w:p w:rsidR="00F24936" w:rsidRDefault="00F24936" w:rsidP="007E4E89">
      <w:pPr>
        <w:ind w:left="720"/>
        <w:rPr>
          <w:rFonts w:asciiTheme="majorHAnsi" w:hAnsiTheme="majorHAnsi" w:cstheme="minorHAnsi"/>
          <w:i/>
          <w:sz w:val="22"/>
          <w:szCs w:val="22"/>
          <w:lang w:val="es-ES"/>
        </w:rPr>
      </w:pPr>
    </w:p>
    <w:p w:rsidR="00F24936" w:rsidRDefault="00F24936" w:rsidP="007E4E89">
      <w:pPr>
        <w:ind w:left="720"/>
        <w:rPr>
          <w:rFonts w:asciiTheme="majorHAnsi" w:hAnsiTheme="majorHAnsi" w:cstheme="minorHAnsi"/>
          <w:i/>
          <w:sz w:val="22"/>
          <w:szCs w:val="22"/>
          <w:lang w:val="es-ES"/>
        </w:rPr>
      </w:pPr>
    </w:p>
    <w:p w:rsidR="00F24936" w:rsidRDefault="00F24936" w:rsidP="007E4E89">
      <w:pPr>
        <w:ind w:left="720"/>
        <w:rPr>
          <w:rFonts w:asciiTheme="majorHAnsi" w:hAnsiTheme="majorHAnsi" w:cstheme="minorHAnsi"/>
          <w:i/>
          <w:sz w:val="22"/>
          <w:szCs w:val="22"/>
          <w:lang w:val="es-ES"/>
        </w:rPr>
      </w:pPr>
    </w:p>
    <w:p w:rsidR="00F24936" w:rsidRDefault="00F24936" w:rsidP="007E4E89">
      <w:pPr>
        <w:ind w:left="720"/>
        <w:rPr>
          <w:rFonts w:asciiTheme="majorHAnsi" w:hAnsiTheme="majorHAnsi" w:cstheme="minorHAnsi"/>
          <w:i/>
          <w:sz w:val="22"/>
          <w:szCs w:val="22"/>
          <w:lang w:val="es-ES"/>
        </w:rPr>
      </w:pPr>
    </w:p>
    <w:p w:rsidR="00F24936" w:rsidRDefault="00F24936" w:rsidP="007E4E89">
      <w:pPr>
        <w:ind w:left="720"/>
        <w:rPr>
          <w:rFonts w:asciiTheme="majorHAnsi" w:hAnsiTheme="majorHAnsi" w:cstheme="minorHAnsi"/>
          <w:i/>
          <w:sz w:val="22"/>
          <w:szCs w:val="22"/>
          <w:lang w:val="es-ES"/>
        </w:rPr>
      </w:pPr>
    </w:p>
    <w:p w:rsidR="00F24936" w:rsidRDefault="00F24936" w:rsidP="007E4E89">
      <w:pPr>
        <w:ind w:left="720"/>
        <w:rPr>
          <w:rFonts w:asciiTheme="majorHAnsi" w:hAnsiTheme="majorHAnsi" w:cstheme="minorHAnsi"/>
          <w:i/>
          <w:sz w:val="22"/>
          <w:szCs w:val="22"/>
          <w:lang w:val="es-ES"/>
        </w:rPr>
      </w:pPr>
    </w:p>
    <w:p w:rsidR="007E4E89" w:rsidRPr="00F24936" w:rsidRDefault="000608F1" w:rsidP="00276DF0">
      <w:pPr>
        <w:pStyle w:val="Lista1"/>
        <w:ind w:left="720"/>
        <w:rPr>
          <w:rFonts w:asciiTheme="majorHAnsi" w:eastAsia="Arial" w:hAnsiTheme="majorHAnsi" w:cstheme="minorHAnsi"/>
          <w:i/>
          <w:color w:val="000000"/>
          <w:sz w:val="22"/>
          <w:szCs w:val="22"/>
          <w:lang w:eastAsia="es-ES"/>
        </w:rPr>
      </w:pPr>
      <w:r w:rsidRPr="00DD5D87">
        <w:rPr>
          <w:lang w:eastAsia="es-ES"/>
        </w:rPr>
        <w:t xml:space="preserve">Al finalizar las mediciones, detener el dispositivo Labdisc oprimiendo </w:t>
      </w:r>
      <w:r w:rsidRPr="00F24936">
        <w:rPr>
          <w:rFonts w:asciiTheme="majorHAnsi" w:eastAsia="Arial" w:hAnsiTheme="majorHAnsi" w:cstheme="minorHAnsi"/>
          <w:i/>
          <w:color w:val="000000"/>
          <w:sz w:val="22"/>
          <w:szCs w:val="22"/>
          <w:lang w:eastAsia="es-ES"/>
        </w:rPr>
        <w:t>el botón STOP.</w:t>
      </w:r>
      <w:r w:rsidRPr="00F24936">
        <w:rPr>
          <w:rFonts w:asciiTheme="majorHAnsi" w:hAnsiTheme="majorHAnsi" w:cstheme="minorHAnsi"/>
          <w:i/>
          <w:sz w:val="22"/>
          <w:szCs w:val="22"/>
        </w:rPr>
        <w:t xml:space="preserve"> </w:t>
      </w:r>
    </w:p>
    <w:p w:rsidR="007E4E89" w:rsidRPr="00DD5D87" w:rsidRDefault="00F24936" w:rsidP="00F24936">
      <w:pPr>
        <w:pStyle w:val="Figura1"/>
        <w:rPr>
          <w:rFonts w:eastAsia="Arial" w:cstheme="minorHAnsi"/>
          <w:color w:val="000000"/>
          <w:lang w:eastAsia="es-ES"/>
        </w:rPr>
      </w:pPr>
      <w:r w:rsidRPr="00DD5D87">
        <w:drawing>
          <wp:inline distT="0" distB="0" distL="0" distR="0">
            <wp:extent cx="331200" cy="3528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coParar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00" cy="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936" w:rsidRDefault="007E4E89" w:rsidP="00F24936">
      <w:pPr>
        <w:pStyle w:val="Lista1"/>
        <w:rPr>
          <w:lang w:eastAsia="es-ES"/>
        </w:rPr>
      </w:pPr>
      <w:r w:rsidRPr="00DD5D87">
        <w:rPr>
          <w:lang w:eastAsia="es-ES"/>
        </w:rPr>
        <w:t>En el siguiente paso, visualizarán, mediante el software Globilab, la representación de los datos obtenidos a través de un gráfico de barras.</w:t>
      </w:r>
      <w:r w:rsidR="00F24936" w:rsidRPr="00F24936">
        <w:t xml:space="preserve"> </w:t>
      </w:r>
    </w:p>
    <w:p w:rsidR="00F24936" w:rsidRDefault="00F24936" w:rsidP="00F24936">
      <w:pPr>
        <w:pStyle w:val="Figura1"/>
        <w:rPr>
          <w:lang w:eastAsia="es-ES"/>
        </w:rPr>
      </w:pPr>
      <w:r>
        <w:drawing>
          <wp:inline distT="0" distB="0" distL="0" distR="0" wp14:anchorId="652D4B1E" wp14:editId="15A7BAF5">
            <wp:extent cx="2210400" cy="2106000"/>
            <wp:effectExtent l="19050" t="19050" r="19050" b="279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21" t="2281" b="34721"/>
                    <a:stretch/>
                  </pic:blipFill>
                  <pic:spPr bwMode="auto">
                    <a:xfrm>
                      <a:off x="0" y="0"/>
                      <a:ext cx="2210400" cy="210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4AB2" w:rsidRDefault="003D4AB2" w:rsidP="00F24936">
      <w:pPr>
        <w:pStyle w:val="Lista1"/>
        <w:rPr>
          <w:lang w:eastAsia="es-ES"/>
        </w:rPr>
      </w:pPr>
      <w:r w:rsidRPr="003D4AB2">
        <w:rPr>
          <w:lang w:eastAsia="es-ES"/>
        </w:rPr>
        <w:t>Observarán un gráfico similar al siguiente:</w:t>
      </w:r>
    </w:p>
    <w:p w:rsidR="00F24936" w:rsidRDefault="003D4AB2" w:rsidP="00F24936">
      <w:pPr>
        <w:pStyle w:val="Figura1"/>
        <w:rPr>
          <w:rFonts w:eastAsia="Arial"/>
          <w:color w:val="000000"/>
          <w:lang w:eastAsia="es-ES"/>
        </w:rPr>
      </w:pPr>
      <w:r w:rsidRPr="00DD5D87">
        <w:lastRenderedPageBreak/>
        <w:drawing>
          <wp:inline distT="0" distB="0" distL="0" distR="0">
            <wp:extent cx="2880000" cy="1850400"/>
            <wp:effectExtent l="19050" t="19050" r="15875" b="16510"/>
            <wp:docPr id="26" name="Imagen 26" descr="Imagen que contiene captura de pantalla&#10;&#10;Descripción generada con confianza muy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ensterm textos.bmp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6"/>
                    <a:stretch/>
                  </pic:blipFill>
                  <pic:spPr bwMode="auto">
                    <a:xfrm>
                      <a:off x="0" y="0"/>
                      <a:ext cx="2880000" cy="185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4AB2">
        <w:t xml:space="preserve"> </w:t>
      </w:r>
    </w:p>
    <w:p w:rsidR="00612290" w:rsidRPr="00612290" w:rsidRDefault="00612290" w:rsidP="00F24936">
      <w:pPr>
        <w:pStyle w:val="Lista1"/>
      </w:pPr>
      <w:r w:rsidRPr="00612290">
        <w:rPr>
          <w:rFonts w:cstheme="minorHAnsi"/>
        </w:rPr>
        <w:t>Introduzcan</w:t>
      </w:r>
      <w:r>
        <w:rPr>
          <w:rFonts w:cstheme="minorHAnsi"/>
        </w:rPr>
        <w:t xml:space="preserve"> </w:t>
      </w:r>
      <w:r w:rsidRPr="00612290">
        <w:t xml:space="preserve">ambas manos en el recipiente que contiene el agua </w:t>
      </w:r>
      <w:r>
        <w:t>tibia</w:t>
      </w:r>
      <w:r w:rsidRPr="00612290">
        <w:t xml:space="preserve"> y coment</w:t>
      </w:r>
      <w:r>
        <w:t>en cual es la sensación que tienen</w:t>
      </w:r>
      <w:r w:rsidRPr="00612290">
        <w:t xml:space="preserve"> en cada una de sus manos.</w:t>
      </w:r>
    </w:p>
    <w:p w:rsidR="00612290" w:rsidRPr="00612290" w:rsidRDefault="00F24936" w:rsidP="00F24936">
      <w:pPr>
        <w:pStyle w:val="Figura1"/>
        <w:rPr>
          <w:rFonts w:asciiTheme="majorHAnsi" w:hAnsiTheme="majorHAnsi"/>
          <w:i/>
          <w:sz w:val="22"/>
          <w:szCs w:val="22"/>
        </w:rPr>
      </w:pPr>
      <w:r w:rsidRPr="00DD5D87">
        <w:drawing>
          <wp:inline distT="0" distB="0" distL="0" distR="0" wp14:anchorId="50FBE73C" wp14:editId="6AE2B658">
            <wp:extent cx="2354400" cy="1764000"/>
            <wp:effectExtent l="19050" t="19050" r="27305" b="27305"/>
            <wp:docPr id="19" name="Imagen 19" descr="Imagen que contiene persona, interior, ordenador, portátil&#10;&#10;Descripción generada con confianza muy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00_982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400" cy="1764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12290" w:rsidRPr="00612290" w:rsidRDefault="00612290" w:rsidP="00F24936">
      <w:pPr>
        <w:pStyle w:val="Lista1"/>
        <w:rPr>
          <w:lang w:val="es-AR"/>
        </w:rPr>
      </w:pPr>
      <w:r w:rsidRPr="00612290">
        <w:t xml:space="preserve">Introduzcan </w:t>
      </w:r>
      <w:r>
        <w:t xml:space="preserve">seguidamente, </w:t>
      </w:r>
      <w:r w:rsidRPr="00612290">
        <w:t>una de sus manos en el recipiente que contiene agua fría y la otra en el recipiente que contiene agua caliente, manténganlas allí durante un minuto y que indiquen que sienten en cada una de ellas.</w:t>
      </w:r>
    </w:p>
    <w:p w:rsidR="00612290" w:rsidRDefault="00612290" w:rsidP="00F24936">
      <w:pPr>
        <w:pStyle w:val="Lista1"/>
      </w:pPr>
      <w:r w:rsidRPr="00612290">
        <w:rPr>
          <w:rFonts w:cstheme="minorHAnsi"/>
        </w:rPr>
        <w:t xml:space="preserve"> </w:t>
      </w:r>
      <w:r w:rsidRPr="00612290">
        <w:t xml:space="preserve">En el siguiente paso, deberán introducir </w:t>
      </w:r>
      <w:r>
        <w:t xml:space="preserve">nuevamente </w:t>
      </w:r>
      <w:r w:rsidRPr="00612290">
        <w:t xml:space="preserve">ambas manos en el recipiente que contiene el agua </w:t>
      </w:r>
      <w:r>
        <w:t>tibia</w:t>
      </w:r>
      <w:r w:rsidRPr="00612290">
        <w:t xml:space="preserve"> y comentar cual es la sensación que tiene en cada una de sus manos.</w:t>
      </w:r>
    </w:p>
    <w:p w:rsidR="00721C68" w:rsidRPr="00721C68" w:rsidRDefault="00721C68" w:rsidP="00F24936">
      <w:pPr>
        <w:pStyle w:val="Lista1"/>
        <w:rPr>
          <w:b/>
        </w:rPr>
      </w:pPr>
      <w:r w:rsidRPr="00DD5D87">
        <w:t>Respo</w:t>
      </w:r>
      <w:r>
        <w:t>ndan a las siguientes preguntas:</w:t>
      </w:r>
    </w:p>
    <w:p w:rsidR="00721C68" w:rsidRPr="00721C68" w:rsidRDefault="00721C68" w:rsidP="00F24936">
      <w:pPr>
        <w:pStyle w:val="PreguntaImportante"/>
        <w:ind w:left="1440"/>
        <w:rPr>
          <w:b/>
          <w:noProof/>
        </w:rPr>
      </w:pPr>
      <w:r w:rsidRPr="00DD5D87">
        <w:t>¿</w:t>
      </w:r>
      <w:r>
        <w:t>Sienten lo mismo en ambas manos?</w:t>
      </w:r>
    </w:p>
    <w:p w:rsidR="00721C68" w:rsidRPr="00721C68" w:rsidRDefault="00721C68" w:rsidP="00F24936">
      <w:pPr>
        <w:pStyle w:val="PreguntaImportante"/>
        <w:ind w:left="1440"/>
        <w:rPr>
          <w:b/>
          <w:noProof/>
        </w:rPr>
      </w:pPr>
      <w:r w:rsidRPr="00DD5D87">
        <w:t xml:space="preserve">¿Cómo se siente el agua </w:t>
      </w:r>
      <w:r>
        <w:t xml:space="preserve">en la mano </w:t>
      </w:r>
      <w:r w:rsidRPr="00DD5D87">
        <w:t xml:space="preserve">que antes estaba </w:t>
      </w:r>
      <w:r>
        <w:t>en el recipiente con agua fría?</w:t>
      </w:r>
    </w:p>
    <w:p w:rsidR="00721C68" w:rsidRPr="00230B33" w:rsidRDefault="00721C68" w:rsidP="00F24936">
      <w:pPr>
        <w:pStyle w:val="PreguntaImportante"/>
        <w:ind w:left="1440"/>
        <w:rPr>
          <w:b/>
          <w:noProof/>
        </w:rPr>
      </w:pPr>
      <w:r w:rsidRPr="00DD5D87">
        <w:lastRenderedPageBreak/>
        <w:t xml:space="preserve">¿Cómo se siente el agua </w:t>
      </w:r>
      <w:r>
        <w:t xml:space="preserve">en la mano </w:t>
      </w:r>
      <w:r w:rsidRPr="00DD5D87">
        <w:t xml:space="preserve">que antes estaba </w:t>
      </w:r>
      <w:r>
        <w:t>en el recipiente con agua caliente</w:t>
      </w:r>
      <w:r w:rsidR="00230B33">
        <w:t>?</w:t>
      </w:r>
    </w:p>
    <w:p w:rsidR="00230B33" w:rsidRPr="002D54B2" w:rsidRDefault="00230B33" w:rsidP="00F24936">
      <w:pPr>
        <w:pStyle w:val="PreguntaImportante"/>
        <w:ind w:left="1440"/>
        <w:rPr>
          <w:b/>
          <w:noProof/>
        </w:rPr>
      </w:pPr>
      <w:r>
        <w:t>¿Por qué creen que sucede esto?</w:t>
      </w:r>
    </w:p>
    <w:p w:rsidR="00352B85" w:rsidRDefault="00F1478B" w:rsidP="00F24936">
      <w:pPr>
        <w:pStyle w:val="Cuadro1"/>
      </w:pPr>
      <w:r w:rsidRPr="005D39FE">
        <w:t>Lo que sucede</w:t>
      </w:r>
      <w:r>
        <w:t>,</w:t>
      </w:r>
      <w:r w:rsidRPr="005D39FE">
        <w:t xml:space="preserve"> es que el cuerpo humano detecta los cambios en el ambiente y se acostumbra a ellos. </w:t>
      </w:r>
    </w:p>
    <w:p w:rsidR="00F1478B" w:rsidRDefault="00F1478B" w:rsidP="00F24936">
      <w:pPr>
        <w:pStyle w:val="Cuadro1"/>
      </w:pPr>
      <w:r w:rsidRPr="005D39FE">
        <w:t xml:space="preserve">Cuando </w:t>
      </w:r>
      <w:r>
        <w:t>se sumerge</w:t>
      </w:r>
      <w:r w:rsidRPr="005D39FE">
        <w:t xml:space="preserve"> la mano en el agua fría los receptores de la piel “se acostumbran” a esa temperatura y por eso cuando </w:t>
      </w:r>
      <w:r>
        <w:t>se la introduce</w:t>
      </w:r>
      <w:r w:rsidRPr="005D39FE">
        <w:t xml:space="preserve"> en el agua templada se nota caliente, porque la temperatura del agua es mayor y la piel detecta ese aumento de la temperatura. Lo contrario sucede cuando primero </w:t>
      </w:r>
      <w:r>
        <w:t>introducimos</w:t>
      </w:r>
      <w:r w:rsidRPr="005D39FE">
        <w:t xml:space="preserve"> la mano en el agua caliente.</w:t>
      </w:r>
    </w:p>
    <w:p w:rsidR="00F1478B" w:rsidRPr="00F1478B" w:rsidRDefault="00F1478B" w:rsidP="00F24936">
      <w:pPr>
        <w:pStyle w:val="Cuadro1"/>
      </w:pPr>
      <w:r w:rsidRPr="00F1478B">
        <w:t>Esta experiencia nos muestra que, además de lo relativo de los términos "caliente" y "frío", nuestros sentidos pueden engañarnos, ya que percibimos dos sensaciones diferentes de calor para una misma temperatura. </w:t>
      </w:r>
    </w:p>
    <w:p w:rsidR="00922260" w:rsidRPr="00322EF4" w:rsidRDefault="00922260" w:rsidP="00352B85">
      <w:pPr>
        <w:pStyle w:val="Ttulo2"/>
      </w:pPr>
      <w:r w:rsidRPr="00322EF4">
        <w:t xml:space="preserve">Segundo momento: </w:t>
      </w:r>
      <w:r w:rsidR="00B76FC5">
        <w:t>Equilibrio térmico</w:t>
      </w:r>
    </w:p>
    <w:p w:rsidR="00287470" w:rsidRDefault="00287470" w:rsidP="00352B85">
      <w:pPr>
        <w:rPr>
          <w:lang w:val="es-AR"/>
        </w:rPr>
      </w:pPr>
      <w:r w:rsidRPr="005E4655">
        <w:rPr>
          <w:lang w:val="es-AR"/>
        </w:rPr>
        <w:t xml:space="preserve">Como consecuencia de la transmisión de calor de un objeto a otro, </w:t>
      </w:r>
      <w:r w:rsidR="005E4655">
        <w:rPr>
          <w:lang w:val="es-AR"/>
        </w:rPr>
        <w:t xml:space="preserve">al ponerse en contacto, </w:t>
      </w:r>
      <w:r w:rsidRPr="005E4655">
        <w:rPr>
          <w:lang w:val="es-AR"/>
        </w:rPr>
        <w:t>disminuye la temperatura del</w:t>
      </w:r>
      <w:r w:rsidR="00DF3B93" w:rsidRPr="005E4655">
        <w:rPr>
          <w:lang w:val="es-AR"/>
        </w:rPr>
        <w:t xml:space="preserve"> </w:t>
      </w:r>
      <w:r w:rsidRPr="005E4655">
        <w:rPr>
          <w:lang w:val="es-AR"/>
        </w:rPr>
        <w:t>objeto que está más caliente y aumenta la del que está a menor temperatura.</w:t>
      </w:r>
    </w:p>
    <w:p w:rsidR="005E4655" w:rsidRDefault="005E4655" w:rsidP="00352B85">
      <w:pPr>
        <w:rPr>
          <w:lang w:val="es-AR"/>
        </w:rPr>
      </w:pPr>
      <w:r>
        <w:rPr>
          <w:lang w:val="es-AR"/>
        </w:rPr>
        <w:t xml:space="preserve">Como introducción, les </w:t>
      </w:r>
      <w:r w:rsidR="009F3714">
        <w:rPr>
          <w:lang w:val="es-AR"/>
        </w:rPr>
        <w:t xml:space="preserve">plantearemos a </w:t>
      </w:r>
      <w:r>
        <w:rPr>
          <w:lang w:val="es-AR"/>
        </w:rPr>
        <w:t>los estudiantes</w:t>
      </w:r>
      <w:r w:rsidR="009F3714">
        <w:rPr>
          <w:lang w:val="es-AR"/>
        </w:rPr>
        <w:t>, la situación inicial y les solicitaremos</w:t>
      </w:r>
      <w:r>
        <w:rPr>
          <w:lang w:val="es-AR"/>
        </w:rPr>
        <w:t xml:space="preserve"> que respondan una serie de pregunta</w:t>
      </w:r>
      <w:r w:rsidR="009F3714">
        <w:rPr>
          <w:lang w:val="es-AR"/>
        </w:rPr>
        <w:t xml:space="preserve">s, </w:t>
      </w:r>
      <w:r w:rsidR="009C751D">
        <w:rPr>
          <w:lang w:val="es-AR"/>
        </w:rPr>
        <w:t>formulando</w:t>
      </w:r>
      <w:r w:rsidR="003134C5">
        <w:rPr>
          <w:lang w:val="es-AR"/>
        </w:rPr>
        <w:t xml:space="preserve"> una serie de hipótesis que luego verificarán </w:t>
      </w:r>
      <w:r w:rsidR="00322EA6">
        <w:rPr>
          <w:lang w:val="es-AR"/>
        </w:rPr>
        <w:t>e</w:t>
      </w:r>
      <w:r w:rsidR="003134C5">
        <w:rPr>
          <w:lang w:val="es-AR"/>
        </w:rPr>
        <w:t>xperimentalmente utilizando sensores.</w:t>
      </w:r>
    </w:p>
    <w:p w:rsidR="00D06202" w:rsidRDefault="009C751D" w:rsidP="00352B85">
      <w:pPr>
        <w:rPr>
          <w:lang w:val="es-AR"/>
        </w:rPr>
      </w:pPr>
      <w:r>
        <w:rPr>
          <w:lang w:val="es-AR"/>
        </w:rPr>
        <w:t xml:space="preserve">En esta actividad les proponemos estudiar que sucede cuando </w:t>
      </w:r>
      <w:r w:rsidR="00D06202">
        <w:rPr>
          <w:lang w:val="es-AR"/>
        </w:rPr>
        <w:t>dos cuerpos o sistemas que se encuentran a diferentes temperaturas se ponen en contacto.</w:t>
      </w:r>
    </w:p>
    <w:p w:rsidR="005B577B" w:rsidRDefault="00A51E28" w:rsidP="00352B85">
      <w:pPr>
        <w:pStyle w:val="Ttulo3"/>
      </w:pPr>
      <w:r w:rsidRPr="00A51E28">
        <w:t>EXPERIENCIA 1:</w:t>
      </w:r>
    </w:p>
    <w:p w:rsidR="00352B85" w:rsidRPr="00EA65D0" w:rsidRDefault="00352B85" w:rsidP="00352B85">
      <w:pPr>
        <w:rPr>
          <w:sz w:val="22"/>
          <w:szCs w:val="22"/>
          <w:lang w:val="es-AR"/>
        </w:rPr>
      </w:pPr>
      <w:r w:rsidRPr="00EA65D0">
        <w:rPr>
          <w:sz w:val="22"/>
          <w:szCs w:val="22"/>
          <w:lang w:val="es-AR"/>
        </w:rPr>
        <w:t>Les plantearemos a los alumnos lo siguiente:</w:t>
      </w:r>
    </w:p>
    <w:p w:rsidR="009C751D" w:rsidRPr="00D06202" w:rsidRDefault="00D06202" w:rsidP="00352B85">
      <w:pPr>
        <w:pStyle w:val="PreguntaImportante"/>
      </w:pPr>
      <w:r w:rsidRPr="00D06202">
        <w:t>Colocaremos un recipiente con agua muy fría</w:t>
      </w:r>
      <w:r w:rsidR="00DD13D4">
        <w:t>,</w:t>
      </w:r>
      <w:r w:rsidRPr="00D06202">
        <w:t xml:space="preserve"> </w:t>
      </w:r>
      <w:r w:rsidR="00DD13D4">
        <w:t>dentro de otro recipiente</w:t>
      </w:r>
      <w:r w:rsidRPr="00D06202">
        <w:t xml:space="preserve"> de mayor tamaño, con agua muy caliente.</w:t>
      </w:r>
    </w:p>
    <w:p w:rsidR="005E4655" w:rsidRPr="00352B85" w:rsidRDefault="00287470" w:rsidP="00352B85">
      <w:pPr>
        <w:pStyle w:val="PreguntaImportante"/>
      </w:pPr>
      <w:r w:rsidRPr="00352B85">
        <w:t xml:space="preserve">¿Qué piensan que sucederá </w:t>
      </w:r>
      <w:r w:rsidR="00DD13D4" w:rsidRPr="00352B85">
        <w:t xml:space="preserve">con la temperatura del agua contenida en cada uno de los recipientes? </w:t>
      </w:r>
    </w:p>
    <w:p w:rsidR="005E4655" w:rsidRPr="00352B85" w:rsidRDefault="00287470" w:rsidP="00352B85">
      <w:pPr>
        <w:pStyle w:val="PreguntaImportante"/>
      </w:pPr>
      <w:r w:rsidRPr="00352B85">
        <w:t xml:space="preserve">¿Cómo </w:t>
      </w:r>
      <w:r w:rsidR="00DD13D4" w:rsidRPr="00352B85">
        <w:t>creen</w:t>
      </w:r>
      <w:r w:rsidRPr="00352B85">
        <w:t xml:space="preserve"> que será la transferencia de calor? </w:t>
      </w:r>
    </w:p>
    <w:p w:rsidR="005E4655" w:rsidRPr="00352B85" w:rsidRDefault="00287470" w:rsidP="00352B85">
      <w:pPr>
        <w:pStyle w:val="PreguntaImportante"/>
      </w:pPr>
      <w:r w:rsidRPr="00352B85">
        <w:lastRenderedPageBreak/>
        <w:t xml:space="preserve">¿Cómo piensan que variará la temperatura del agua del vaso? </w:t>
      </w:r>
    </w:p>
    <w:p w:rsidR="005E4655" w:rsidRPr="00352B85" w:rsidRDefault="00287470" w:rsidP="00352B85">
      <w:pPr>
        <w:pStyle w:val="PreguntaImportante"/>
      </w:pPr>
      <w:r w:rsidRPr="00352B85">
        <w:t xml:space="preserve">¿Y la del otro recipiente? </w:t>
      </w:r>
    </w:p>
    <w:p w:rsidR="00DD13D4" w:rsidRPr="00352B85" w:rsidRDefault="00287470" w:rsidP="00352B85">
      <w:pPr>
        <w:pStyle w:val="PreguntaImportante"/>
      </w:pPr>
      <w:r w:rsidRPr="00352B85">
        <w:t>¿Cuál será la temperatura final en cada recipiente?</w:t>
      </w:r>
    </w:p>
    <w:p w:rsidR="002128FB" w:rsidRDefault="002128FB" w:rsidP="00352B85">
      <w:pPr>
        <w:pStyle w:val="PreguntaImportante"/>
      </w:pPr>
      <w:r>
        <w:t>Les</w:t>
      </w:r>
      <w:r w:rsidR="00DD13D4" w:rsidRPr="002128FB">
        <w:t xml:space="preserve"> proponemos que</w:t>
      </w:r>
      <w:r>
        <w:t>, junto a su grupo de trabajo,</w:t>
      </w:r>
      <w:r w:rsidR="00DD13D4" w:rsidRPr="002128FB">
        <w:t xml:space="preserve"> </w:t>
      </w:r>
      <w:r w:rsidR="00202EF9">
        <w:t xml:space="preserve">planifiquen y luego desarrollen un procedimiento que les permita </w:t>
      </w:r>
      <w:r w:rsidR="00202EF9" w:rsidRPr="002128FB">
        <w:t>verifi</w:t>
      </w:r>
      <w:r w:rsidR="00202EF9">
        <w:t>car (o refutar)</w:t>
      </w:r>
      <w:r w:rsidR="00202EF9" w:rsidRPr="002128FB">
        <w:t xml:space="preserve"> experimentalmente </w:t>
      </w:r>
      <w:r w:rsidR="00202EF9">
        <w:t>sus hipótesis,</w:t>
      </w:r>
    </w:p>
    <w:p w:rsidR="00202EF9" w:rsidRDefault="00202EF9" w:rsidP="00352B85">
      <w:pPr>
        <w:rPr>
          <w:lang w:val="es-AR"/>
        </w:rPr>
      </w:pPr>
      <w:r w:rsidRPr="00202EF9">
        <w:rPr>
          <w:lang w:val="es-AR"/>
        </w:rPr>
        <w:t xml:space="preserve">Lo esperable es que los alumnos propongan desarrollar </w:t>
      </w:r>
      <w:r>
        <w:rPr>
          <w:lang w:val="es-AR"/>
        </w:rPr>
        <w:t>una serie de pasos similares a los siguientes:</w:t>
      </w:r>
    </w:p>
    <w:p w:rsidR="002128FB" w:rsidRPr="00336A70" w:rsidRDefault="00202EF9" w:rsidP="00352B85">
      <w:pPr>
        <w:pStyle w:val="Lista1"/>
      </w:pPr>
      <w:r w:rsidRPr="00336A70">
        <w:t xml:space="preserve">Realizar </w:t>
      </w:r>
      <w:r w:rsidR="002128FB" w:rsidRPr="00336A70">
        <w:t>la configuración del dispositivo Labdisc para realizar las mediciones con el sensor de temperatura externa.</w:t>
      </w:r>
    </w:p>
    <w:p w:rsidR="00F24936" w:rsidRDefault="00F24936" w:rsidP="00202EF9">
      <w:pPr>
        <w:pStyle w:val="Prrafodelista"/>
        <w:rPr>
          <w:sz w:val="22"/>
          <w:szCs w:val="22"/>
          <w:lang w:val="es-AR"/>
        </w:rPr>
      </w:pPr>
    </w:p>
    <w:p w:rsidR="00F24936" w:rsidRDefault="00202EF9" w:rsidP="00352B85">
      <w:pPr>
        <w:pStyle w:val="Lista1"/>
      </w:pPr>
      <w:r>
        <w:t>Es importante sugerirles</w:t>
      </w:r>
      <w:r w:rsidR="00F8439C">
        <w:t xml:space="preserve"> que</w:t>
      </w:r>
      <w:r>
        <w:t xml:space="preserve">, en </w:t>
      </w:r>
      <w:r w:rsidR="006F57E3">
        <w:t xml:space="preserve">el </w:t>
      </w:r>
      <w:r>
        <w:t xml:space="preserve">caso de que no haya sido incluida en su procedimiento, </w:t>
      </w:r>
      <w:r w:rsidR="00DA43BD" w:rsidRPr="00EA65D0">
        <w:t xml:space="preserve">confeccionen una tabla </w:t>
      </w:r>
      <w:r w:rsidR="002128FB" w:rsidRPr="002128FB">
        <w:t xml:space="preserve">en papel y/o empleando un </w:t>
      </w:r>
      <w:r>
        <w:t>software de planilla de cálculo, que les permita ir reg</w:t>
      </w:r>
      <w:r w:rsidR="00563FC3">
        <w:t>istrando los datos obtenidos.</w:t>
      </w:r>
    </w:p>
    <w:p w:rsidR="00F24936" w:rsidRDefault="005B0989" w:rsidP="00202EF9">
      <w:pPr>
        <w:pStyle w:val="Prrafodelista"/>
        <w:rPr>
          <w:sz w:val="22"/>
          <w:szCs w:val="22"/>
          <w:lang w:val="es-AR"/>
        </w:rPr>
      </w:pPr>
      <w:r>
        <w:rPr>
          <w:noProof/>
          <w:sz w:val="22"/>
          <w:szCs w:val="22"/>
          <w:lang w:val="es-AR"/>
        </w:rPr>
        <w:drawing>
          <wp:inline distT="0" distB="0" distL="0" distR="0" wp14:anchorId="226A882B" wp14:editId="6BF6AAEA">
            <wp:extent cx="5495925" cy="714375"/>
            <wp:effectExtent l="0" t="0" r="9525" b="9525"/>
            <wp:docPr id="3" name="Imagen 3" descr="Imagen que contiene shoji&#10;&#10;Descripción generada con confianza muy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a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989" w:rsidRPr="005B0989" w:rsidRDefault="005B0989" w:rsidP="00352B85">
      <w:pPr>
        <w:pStyle w:val="Lista1"/>
      </w:pPr>
      <w:r w:rsidRPr="005B0989">
        <w:t xml:space="preserve">Colocarán agua bien fría en el vaso, medirán su temperatura con el Labdisc, presionando la tecla SCROLL. </w:t>
      </w:r>
    </w:p>
    <w:p w:rsidR="005B0989" w:rsidRPr="005B0989" w:rsidRDefault="005B0989" w:rsidP="00352B85">
      <w:pPr>
        <w:pStyle w:val="Lista1"/>
      </w:pPr>
      <w:r w:rsidRPr="005B0989">
        <w:t>Se aconseja sugerir, a los estudiantes, que anoten en la tabla a este valor inicial obtenido, como muestra N</w:t>
      </w:r>
      <w:r w:rsidRPr="005B0989">
        <w:rPr>
          <w:rFonts w:cstheme="minorHAnsi"/>
          <w:b/>
        </w:rPr>
        <w:t>º</w:t>
      </w:r>
      <w:r w:rsidRPr="005B0989">
        <w:t>0.</w:t>
      </w:r>
    </w:p>
    <w:p w:rsidR="005B0989" w:rsidRPr="005B0989" w:rsidRDefault="005B0989" w:rsidP="00352B85">
      <w:pPr>
        <w:pStyle w:val="Lista1"/>
      </w:pPr>
      <w:r w:rsidRPr="005B0989">
        <w:t xml:space="preserve">Colocarán agua bien caliente en el recipiente grande y medirán su temperatura con el Labdisc, presionando la tecla SCROLL. </w:t>
      </w:r>
    </w:p>
    <w:p w:rsidR="005B0989" w:rsidRDefault="005B0989" w:rsidP="00352B85">
      <w:pPr>
        <w:pStyle w:val="Lista1"/>
      </w:pPr>
      <w:r w:rsidRPr="005B0989">
        <w:t>Se aconseja sugerir, a los estudiantes, que anoten en la tabla a este valor inicial obtenido, como muestra N</w:t>
      </w:r>
      <w:r w:rsidRPr="005B0989">
        <w:rPr>
          <w:rFonts w:cstheme="minorHAnsi"/>
          <w:b/>
        </w:rPr>
        <w:t>º</w:t>
      </w:r>
      <w:r w:rsidRPr="005B0989">
        <w:t>0.</w:t>
      </w:r>
    </w:p>
    <w:p w:rsidR="00352B85" w:rsidRDefault="00261413" w:rsidP="00352B85">
      <w:pPr>
        <w:pStyle w:val="Lista1"/>
      </w:pPr>
      <w:r w:rsidRPr="00261413">
        <w:t xml:space="preserve">Colocarán el </w:t>
      </w:r>
      <w:r>
        <w:t>recipiente más chico</w:t>
      </w:r>
      <w:r w:rsidRPr="00261413">
        <w:t xml:space="preserve"> dentro del recipiente</w:t>
      </w:r>
      <w:r>
        <w:t xml:space="preserve"> de mayor tamaño</w:t>
      </w:r>
      <w:r w:rsidRPr="00261413">
        <w:t xml:space="preserve">, </w:t>
      </w:r>
    </w:p>
    <w:p w:rsidR="00F24936" w:rsidRDefault="00352B85" w:rsidP="00352B85">
      <w:pPr>
        <w:pStyle w:val="Figura1"/>
        <w:rPr>
          <w:sz w:val="22"/>
          <w:szCs w:val="22"/>
          <w:lang w:val="es-AR"/>
        </w:rPr>
      </w:pPr>
      <w:r>
        <w:lastRenderedPageBreak/>
        <w:drawing>
          <wp:inline distT="0" distB="0" distL="0" distR="0" wp14:anchorId="2731F4DF" wp14:editId="428BD273">
            <wp:extent cx="2152800" cy="1612800"/>
            <wp:effectExtent l="19050" t="19050" r="19050" b="26035"/>
            <wp:docPr id="16" name="Imagen 16" descr="Imagen que contiene interior, sentado, siguiente&#10;&#10;Descripción generada con confianza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00_9821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800" cy="1612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24936" w:rsidRDefault="00261413" w:rsidP="00352B85">
      <w:pPr>
        <w:pStyle w:val="Lista1"/>
      </w:pPr>
      <w:r w:rsidRPr="00C75741">
        <w:t xml:space="preserve">Es importante recomendarles tener la precaución de </w:t>
      </w:r>
      <w:r w:rsidR="00C75741" w:rsidRPr="00C75741">
        <w:t xml:space="preserve">evitar que </w:t>
      </w:r>
      <w:r w:rsidRPr="00C75741">
        <w:t>se mezclen los líquidos co</w:t>
      </w:r>
      <w:r w:rsidR="00C75741" w:rsidRPr="00C75741">
        <w:t>ntenidos</w:t>
      </w:r>
      <w:r w:rsidRPr="00C75741">
        <w:t xml:space="preserve"> en cada recipiente.</w:t>
      </w:r>
    </w:p>
    <w:p w:rsidR="00C75741" w:rsidRDefault="00422E28" w:rsidP="00352B85">
      <w:pPr>
        <w:pStyle w:val="Lista1"/>
      </w:pPr>
      <w:r w:rsidRPr="00422E28">
        <w:t>Luego comenzarán a medir, en forma manual y alternada con el sensor de temperatura externa del Labdisc, la temperatura del agua contenida en cada recipiente e irán completando la tabla anterior.</w:t>
      </w:r>
      <w:r w:rsidR="00DC30C4" w:rsidRPr="00DC30C4">
        <w:rPr>
          <w:rFonts w:cstheme="minorHAnsi"/>
        </w:rPr>
        <w:t xml:space="preserve"> </w:t>
      </w:r>
    </w:p>
    <w:p w:rsidR="00DC30C4" w:rsidRDefault="00DC30C4" w:rsidP="00352B85">
      <w:pPr>
        <w:pStyle w:val="Lista1"/>
      </w:pPr>
      <w:r w:rsidRPr="00DC30C4">
        <w:t>Dejarán de medir cuando suceda algo vinculado al concepto de equilibrio térmico que estamos estudiando.</w:t>
      </w:r>
    </w:p>
    <w:p w:rsidR="00352B85" w:rsidRDefault="00DC30C4" w:rsidP="00352B85">
      <w:pPr>
        <w:rPr>
          <w:lang w:val="es-AR"/>
        </w:rPr>
      </w:pPr>
      <w:r w:rsidRPr="00DC30C4">
        <w:rPr>
          <w:lang w:val="es-AR"/>
        </w:rPr>
        <w:t xml:space="preserve">Les solicitaremos luego que grafiquen los datos obtenidos utilizando la planilla de cálculo y que los analicen en forma conjunta con el gráfico obtenido a partir de la experiencia con el </w:t>
      </w:r>
      <w:proofErr w:type="spellStart"/>
      <w:r w:rsidRPr="00DC30C4">
        <w:rPr>
          <w:lang w:val="es-AR"/>
        </w:rPr>
        <w:t>Labdisc</w:t>
      </w:r>
      <w:proofErr w:type="spellEnd"/>
      <w:r w:rsidRPr="00DC30C4">
        <w:rPr>
          <w:lang w:val="es-AR"/>
        </w:rPr>
        <w:t xml:space="preserve">, utilizando el software </w:t>
      </w:r>
      <w:proofErr w:type="spellStart"/>
      <w:r w:rsidRPr="00DC30C4">
        <w:rPr>
          <w:lang w:val="es-AR"/>
        </w:rPr>
        <w:t>Globisens</w:t>
      </w:r>
      <w:proofErr w:type="spellEnd"/>
      <w:r w:rsidRPr="00DC30C4">
        <w:rPr>
          <w:lang w:val="es-AR"/>
        </w:rPr>
        <w:t>.</w:t>
      </w:r>
    </w:p>
    <w:p w:rsidR="00287470" w:rsidRPr="00352B85" w:rsidRDefault="00DC30C4" w:rsidP="00352B85">
      <w:pPr>
        <w:rPr>
          <w:lang w:val="es-AR"/>
        </w:rPr>
      </w:pPr>
      <w:r w:rsidRPr="00352B85">
        <w:rPr>
          <w:lang w:val="es-AR"/>
        </w:rPr>
        <w:t>El gráfico obtenido será similar al siguiente:</w:t>
      </w:r>
    </w:p>
    <w:p w:rsidR="00F24936" w:rsidRDefault="0037162B" w:rsidP="00352B85">
      <w:pPr>
        <w:pStyle w:val="Figura1"/>
        <w:rPr>
          <w:lang w:val="es-AR"/>
        </w:rPr>
      </w:pPr>
      <w:r>
        <w:lastRenderedPageBreak/>
        <w:drawing>
          <wp:inline distT="0" distB="0" distL="0" distR="0" wp14:anchorId="449E2D91" wp14:editId="0346E367">
            <wp:extent cx="5612130" cy="3615690"/>
            <wp:effectExtent l="0" t="0" r="7620" b="3810"/>
            <wp:docPr id="24" name="Imagen 24" descr="Imagen que contiene objeto, cosa&#10;&#10;Descripción generada con confianza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et textos.bmp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1"/>
                    <a:stretch/>
                  </pic:blipFill>
                  <pic:spPr bwMode="auto">
                    <a:xfrm>
                      <a:off x="0" y="0"/>
                      <a:ext cx="5612130" cy="3615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62B" w:rsidRPr="0037162B" w:rsidRDefault="0037162B" w:rsidP="00352B85">
      <w:pPr>
        <w:rPr>
          <w:lang w:val="es-AR"/>
        </w:rPr>
      </w:pPr>
      <w:r w:rsidRPr="0037162B">
        <w:rPr>
          <w:lang w:val="es-AR"/>
        </w:rPr>
        <w:t>Analizando los gráficos obtenidos respondan a las siguientes preguntas:</w:t>
      </w:r>
    </w:p>
    <w:p w:rsidR="0037162B" w:rsidRPr="0037162B" w:rsidRDefault="0037162B" w:rsidP="00352B85">
      <w:pPr>
        <w:pStyle w:val="PreguntaImportante"/>
      </w:pPr>
      <w:r w:rsidRPr="0037162B">
        <w:t xml:space="preserve">¿Qué sucedió con las temperaturas en ambos recipientes? </w:t>
      </w:r>
    </w:p>
    <w:p w:rsidR="0037162B" w:rsidRPr="0037162B" w:rsidRDefault="0037162B" w:rsidP="00352B85">
      <w:pPr>
        <w:pStyle w:val="PreguntaImportante"/>
      </w:pPr>
      <w:r w:rsidRPr="0037162B">
        <w:t xml:space="preserve">¿Sus hipótesis eran acertadas? </w:t>
      </w:r>
    </w:p>
    <w:p w:rsidR="0037162B" w:rsidRPr="0037162B" w:rsidRDefault="0037162B" w:rsidP="00352B85">
      <w:pPr>
        <w:pStyle w:val="PreguntaImportante"/>
      </w:pPr>
      <w:r w:rsidRPr="0037162B">
        <w:t>Si no lo eran, ¿dónde piensan que estuvo el error?</w:t>
      </w:r>
    </w:p>
    <w:p w:rsidR="00A51E28" w:rsidRPr="00A51E28" w:rsidRDefault="00A51E28" w:rsidP="00352B85">
      <w:pPr>
        <w:pStyle w:val="Ttulo3"/>
      </w:pPr>
      <w:r w:rsidRPr="00A51E28">
        <w:t xml:space="preserve">EXPERIENCIA </w:t>
      </w:r>
      <w:r>
        <w:t>2</w:t>
      </w:r>
      <w:r w:rsidRPr="00A51E28">
        <w:t>:</w:t>
      </w:r>
    </w:p>
    <w:p w:rsidR="0037162B" w:rsidRPr="00EA65D0" w:rsidRDefault="00BB2574" w:rsidP="00A51E28">
      <w:pPr>
        <w:rPr>
          <w:sz w:val="22"/>
          <w:szCs w:val="22"/>
          <w:lang w:val="es-AR"/>
        </w:rPr>
      </w:pPr>
      <w:r w:rsidRPr="00EA65D0">
        <w:rPr>
          <w:sz w:val="22"/>
          <w:szCs w:val="22"/>
          <w:lang w:val="es-AR"/>
        </w:rPr>
        <w:t>Les plantearemos a los alumnos lo siguiente:</w:t>
      </w:r>
    </w:p>
    <w:p w:rsidR="00BB2574" w:rsidRPr="00EA65D0" w:rsidRDefault="00BB2574" w:rsidP="00352B85">
      <w:pPr>
        <w:pStyle w:val="PreguntaImportante"/>
      </w:pPr>
      <w:r w:rsidRPr="00EA65D0">
        <w:t>¿Qué pasará si colocan agua caliente en el recipiente más chico y agua fría en el recipiente más grande?</w:t>
      </w:r>
    </w:p>
    <w:p w:rsidR="00BB2574" w:rsidRPr="00EA65D0" w:rsidRDefault="00BB2574" w:rsidP="00352B85">
      <w:pPr>
        <w:pStyle w:val="PreguntaImportante"/>
      </w:pPr>
      <w:r w:rsidRPr="00EA65D0">
        <w:t>Planteen su hipótesis y luego verifíquenla siguiendo los pasos que planificaron para la experiencia anterior o mejoren el procedimiento, si fuera necesario.</w:t>
      </w:r>
    </w:p>
    <w:p w:rsidR="00F24936" w:rsidRDefault="00EA65D0" w:rsidP="00352B85">
      <w:pPr>
        <w:rPr>
          <w:lang w:val="es-AR"/>
        </w:rPr>
      </w:pPr>
      <w:r w:rsidRPr="00EA65D0">
        <w:rPr>
          <w:lang w:val="es-AR"/>
        </w:rPr>
        <w:t>Es importante sugerirles que, en el caso de que no haya sido incluida en su procedimiento, confeccionen una tabla en papel y/o empleando un software de planilla de cálculo, que les permita ir registrando los datos obtenidos.</w:t>
      </w:r>
    </w:p>
    <w:p w:rsidR="00F24936" w:rsidRDefault="00EA65D0" w:rsidP="00352B85">
      <w:pPr>
        <w:pStyle w:val="Figura1"/>
        <w:rPr>
          <w:sz w:val="22"/>
          <w:szCs w:val="22"/>
        </w:rPr>
      </w:pPr>
      <w:r>
        <w:lastRenderedPageBreak/>
        <w:drawing>
          <wp:inline distT="0" distB="0" distL="0" distR="0" wp14:anchorId="03B223D5" wp14:editId="64154837">
            <wp:extent cx="5497200" cy="712800"/>
            <wp:effectExtent l="0" t="0" r="0" b="0"/>
            <wp:docPr id="7" name="Imagen 7" descr="Imagen que contiene shoji&#10;&#10;Descripción generada con confianza muy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a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200" cy="7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9F7" w:rsidRDefault="00BD39F7" w:rsidP="00352B85">
      <w:pPr>
        <w:rPr>
          <w:lang w:val="es-AR"/>
        </w:rPr>
      </w:pPr>
      <w:r w:rsidRPr="00DC30C4">
        <w:rPr>
          <w:lang w:val="es-AR"/>
        </w:rPr>
        <w:t>L</w:t>
      </w:r>
      <w:r>
        <w:rPr>
          <w:lang w:val="es-AR"/>
        </w:rPr>
        <w:t>uego, l</w:t>
      </w:r>
      <w:r w:rsidRPr="00DC30C4">
        <w:rPr>
          <w:lang w:val="es-AR"/>
        </w:rPr>
        <w:t>es solicitaremos</w:t>
      </w:r>
      <w:r>
        <w:rPr>
          <w:lang w:val="es-AR"/>
        </w:rPr>
        <w:t xml:space="preserve"> </w:t>
      </w:r>
      <w:r w:rsidRPr="00DC30C4">
        <w:rPr>
          <w:lang w:val="es-AR"/>
        </w:rPr>
        <w:t xml:space="preserve">que grafiquen los datos obtenidos utilizando la planilla de cálculo y que los analicen en forma conjunta con el gráfico obtenido a partir de la experiencia con el </w:t>
      </w:r>
      <w:proofErr w:type="spellStart"/>
      <w:r w:rsidRPr="00DC30C4">
        <w:rPr>
          <w:lang w:val="es-AR"/>
        </w:rPr>
        <w:t>Labdisc</w:t>
      </w:r>
      <w:proofErr w:type="spellEnd"/>
      <w:r w:rsidRPr="00DC30C4">
        <w:rPr>
          <w:lang w:val="es-AR"/>
        </w:rPr>
        <w:t xml:space="preserve">, utilizando el software </w:t>
      </w:r>
      <w:proofErr w:type="spellStart"/>
      <w:r w:rsidRPr="00DC30C4">
        <w:rPr>
          <w:lang w:val="es-AR"/>
        </w:rPr>
        <w:t>Globisens</w:t>
      </w:r>
      <w:proofErr w:type="spellEnd"/>
      <w:r w:rsidRPr="00DC30C4">
        <w:rPr>
          <w:lang w:val="es-AR"/>
        </w:rPr>
        <w:t>.</w:t>
      </w:r>
      <w:r w:rsidRPr="0037162B">
        <w:rPr>
          <w:lang w:val="es-AR"/>
        </w:rPr>
        <w:tab/>
      </w:r>
    </w:p>
    <w:p w:rsidR="00BD39F7" w:rsidRPr="0037162B" w:rsidRDefault="00BD39F7" w:rsidP="00352B85">
      <w:pPr>
        <w:rPr>
          <w:lang w:val="es-AR"/>
        </w:rPr>
      </w:pPr>
      <w:r w:rsidRPr="0037162B">
        <w:rPr>
          <w:lang w:val="es-AR"/>
        </w:rPr>
        <w:t>El gráfico obtenido será similar al siguiente:</w:t>
      </w:r>
    </w:p>
    <w:p w:rsidR="00EA65D0" w:rsidRDefault="007D5483" w:rsidP="00352B85">
      <w:pPr>
        <w:pStyle w:val="Figura1"/>
        <w:rPr>
          <w:sz w:val="22"/>
          <w:szCs w:val="22"/>
          <w:lang w:val="es-AR"/>
        </w:rPr>
      </w:pPr>
      <w:r>
        <w:drawing>
          <wp:inline distT="0" distB="0" distL="0" distR="0" wp14:anchorId="28CDF5F6" wp14:editId="0061985E">
            <wp:extent cx="5612130" cy="3606165"/>
            <wp:effectExtent l="0" t="0" r="7620" b="0"/>
            <wp:docPr id="23" name="Imagen 23" descr="Imagen que contiene captura de pantalla&#10;&#10;Descripción generada con confianza muy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t2 textos.bmp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6"/>
                    <a:stretch/>
                  </pic:blipFill>
                  <pic:spPr bwMode="auto">
                    <a:xfrm>
                      <a:off x="0" y="0"/>
                      <a:ext cx="5612130" cy="3606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B7A" w:rsidRPr="0037162B" w:rsidRDefault="00352B85" w:rsidP="00352B85">
      <w:pPr>
        <w:pStyle w:val="PreguntaImportante"/>
      </w:pPr>
      <w:r>
        <w:t>A</w:t>
      </w:r>
      <w:r w:rsidR="00FD5B7A" w:rsidRPr="0037162B">
        <w:t>nalizando los gráficos obtenidos respondan a las siguientes preguntas:</w:t>
      </w:r>
    </w:p>
    <w:p w:rsidR="00FD5B7A" w:rsidRPr="0037162B" w:rsidRDefault="00FD5B7A" w:rsidP="00352B85">
      <w:pPr>
        <w:pStyle w:val="PreguntaImportante"/>
      </w:pPr>
      <w:r w:rsidRPr="0037162B">
        <w:t xml:space="preserve">¿Qué sucedió con las temperaturas en ambos recipientes? </w:t>
      </w:r>
    </w:p>
    <w:p w:rsidR="00FD5B7A" w:rsidRPr="0037162B" w:rsidRDefault="00FD5B7A" w:rsidP="00352B85">
      <w:pPr>
        <w:pStyle w:val="PreguntaImportante"/>
      </w:pPr>
      <w:r w:rsidRPr="0037162B">
        <w:t xml:space="preserve">¿Sus hipótesis eran acertadas? </w:t>
      </w:r>
    </w:p>
    <w:p w:rsidR="00FD5B7A" w:rsidRPr="0037162B" w:rsidRDefault="00FD5B7A" w:rsidP="00352B85">
      <w:pPr>
        <w:pStyle w:val="PreguntaImportante"/>
      </w:pPr>
      <w:r w:rsidRPr="0037162B">
        <w:t>Si no lo eran, ¿dónde piensan que estuvo el error?</w:t>
      </w:r>
    </w:p>
    <w:p w:rsidR="00F24936" w:rsidRDefault="00311F12" w:rsidP="00352B85">
      <w:pPr>
        <w:pStyle w:val="Ttulo3"/>
      </w:pPr>
      <w:r w:rsidRPr="00A51E28">
        <w:lastRenderedPageBreak/>
        <w:t xml:space="preserve">EXPERIENCIA </w:t>
      </w:r>
      <w:r>
        <w:t>3</w:t>
      </w:r>
      <w:r w:rsidRPr="00A51E28">
        <w:t>:</w:t>
      </w:r>
    </w:p>
    <w:p w:rsidR="00352B85" w:rsidRPr="00A07E2B" w:rsidRDefault="00352B85" w:rsidP="00352B85">
      <w:pPr>
        <w:pStyle w:val="PreguntaImportante"/>
      </w:pPr>
      <w:r w:rsidRPr="00A07E2B">
        <w:t>Armarán el siguiente dispositivo: dos recipientes chicos, uno con agua con cubitos (Sistema B) y otro con agua de la canilla (Sistema A), colocados dentro de otro más grande con agua.</w:t>
      </w:r>
    </w:p>
    <w:p w:rsidR="00352B85" w:rsidRPr="00A07E2B" w:rsidRDefault="00352B85" w:rsidP="00352B85">
      <w:pPr>
        <w:pStyle w:val="PreguntaImportante"/>
      </w:pPr>
      <w:r w:rsidRPr="00A07E2B">
        <w:t xml:space="preserve">¿Qué piensan que sucederá con la temperatura del agua contenida en cada uno de los recipientes? </w:t>
      </w:r>
    </w:p>
    <w:p w:rsidR="00352B85" w:rsidRPr="00A07E2B" w:rsidRDefault="00352B85" w:rsidP="00352B85">
      <w:pPr>
        <w:pStyle w:val="PreguntaImportante"/>
      </w:pPr>
      <w:r w:rsidRPr="00A07E2B">
        <w:t>¿Cómo creen que será la transferencia de calor?</w:t>
      </w:r>
    </w:p>
    <w:p w:rsidR="00352B85" w:rsidRPr="00E925F3" w:rsidRDefault="00352B85" w:rsidP="00352B85">
      <w:pPr>
        <w:pStyle w:val="Figura1"/>
      </w:pPr>
      <w:r w:rsidRPr="00E925F3">
        <w:drawing>
          <wp:inline distT="0" distB="0" distL="0" distR="0" wp14:anchorId="7B7865E8" wp14:editId="54EA600E">
            <wp:extent cx="2790825" cy="1514475"/>
            <wp:effectExtent l="0" t="0" r="9525" b="9525"/>
            <wp:docPr id="1" name="Imagen 1" descr="Imagen que contiene cosa&#10;&#10;Descripción generada con confianza al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magen que contiene cosa&#10;&#10;Descripción generada con confianza alta"/>
                    <pic:cNvPicPr/>
                  </pic:nvPicPr>
                  <pic:blipFill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B85" w:rsidRPr="00E925F3" w:rsidRDefault="00352B85" w:rsidP="00352B85">
      <w:pPr>
        <w:rPr>
          <w:lang w:val="es-AR"/>
        </w:rPr>
      </w:pPr>
      <w:r w:rsidRPr="00E925F3">
        <w:rPr>
          <w:lang w:val="es-AR"/>
        </w:rPr>
        <w:t>Les proponemos que, junto a su grupo de trabajo, planifiquen y luego desarrollen un procedimiento que les permita verificar (o refutar) experimentalmente sus hipótesis,</w:t>
      </w:r>
    </w:p>
    <w:p w:rsidR="00287470" w:rsidRPr="006E2737" w:rsidRDefault="00287470" w:rsidP="00352B85">
      <w:pPr>
        <w:rPr>
          <w:lang w:val="es-AR"/>
        </w:rPr>
      </w:pPr>
      <w:r w:rsidRPr="006E2737">
        <w:rPr>
          <w:lang w:val="es-AR"/>
        </w:rPr>
        <w:t>Confeccionarán la siguiente tabla en papel y/o empleando un software de planilla de cálculo.</w:t>
      </w:r>
    </w:p>
    <w:p w:rsidR="00A07E2B" w:rsidRDefault="00A07E2B" w:rsidP="00352B85">
      <w:pPr>
        <w:rPr>
          <w:lang w:val="es-AR"/>
        </w:rPr>
      </w:pPr>
      <w:r w:rsidRPr="00202EF9">
        <w:rPr>
          <w:lang w:val="es-AR"/>
        </w:rPr>
        <w:t xml:space="preserve">Lo esperable es que los alumnos propongan desarrollar </w:t>
      </w:r>
      <w:r>
        <w:rPr>
          <w:lang w:val="es-AR"/>
        </w:rPr>
        <w:t>una serie de pasos similares a los siguientes:</w:t>
      </w:r>
    </w:p>
    <w:p w:rsidR="00A07E2B" w:rsidRDefault="00287470" w:rsidP="00352B85">
      <w:pPr>
        <w:pStyle w:val="Numerado1"/>
        <w:numPr>
          <w:ilvl w:val="0"/>
          <w:numId w:val="18"/>
        </w:numPr>
      </w:pPr>
      <w:r w:rsidRPr="00FE0888">
        <w:t>Determinarán las temperaturas iniciale</w:t>
      </w:r>
      <w:r w:rsidR="00A07E2B">
        <w:t>s de ambos sistemas (Muestra 0).</w:t>
      </w:r>
    </w:p>
    <w:p w:rsidR="00F24936" w:rsidRDefault="00A07E2B" w:rsidP="00352B85">
      <w:pPr>
        <w:pStyle w:val="Numerado1"/>
        <w:numPr>
          <w:ilvl w:val="0"/>
          <w:numId w:val="18"/>
        </w:numPr>
      </w:pPr>
      <w:r w:rsidRPr="00A07E2B">
        <w:t>Completarán una tabla similar a la siguiente:</w:t>
      </w:r>
    </w:p>
    <w:p w:rsidR="00F24936" w:rsidRDefault="00A07E2B" w:rsidP="00352B85">
      <w:pPr>
        <w:pStyle w:val="Figura1"/>
        <w:rPr>
          <w:sz w:val="22"/>
          <w:szCs w:val="22"/>
        </w:rPr>
      </w:pPr>
      <w:r>
        <w:drawing>
          <wp:inline distT="0" distB="0" distL="0" distR="0" wp14:anchorId="0E470732" wp14:editId="55EBB179">
            <wp:extent cx="5553075" cy="733425"/>
            <wp:effectExtent l="0" t="0" r="9525" b="9525"/>
            <wp:docPr id="11" name="Imagen 11" descr="Imagen que contiene shoji&#10;&#10;Descripción generada con confianza muy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abla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936" w:rsidRPr="00352B85" w:rsidRDefault="00A07E2B" w:rsidP="00352B85">
      <w:pPr>
        <w:pStyle w:val="Numerado1"/>
        <w:numPr>
          <w:ilvl w:val="0"/>
          <w:numId w:val="18"/>
        </w:numPr>
      </w:pPr>
      <w:r w:rsidRPr="00352B85">
        <w:t>Plantearán una hipótesis con lo que creen que sucederá con el agua de los dos sistemas.</w:t>
      </w:r>
    </w:p>
    <w:p w:rsidR="00A07E2B" w:rsidRPr="00352B85" w:rsidRDefault="00A07E2B" w:rsidP="00352B85">
      <w:pPr>
        <w:pStyle w:val="Numerado1"/>
        <w:numPr>
          <w:ilvl w:val="0"/>
          <w:numId w:val="18"/>
        </w:numPr>
      </w:pPr>
      <w:r w:rsidRPr="00352B85">
        <w:lastRenderedPageBreak/>
        <w:t>Comenzarán a medir, en forma manual y alternada con el sensor de temperatura externa del Labdisc, la temperatura del agua contenida en cada recipiente e irán completando la tabla anterior.</w:t>
      </w:r>
    </w:p>
    <w:p w:rsidR="00A07E2B" w:rsidRPr="00352B85" w:rsidRDefault="00A07E2B" w:rsidP="00352B85">
      <w:pPr>
        <w:pStyle w:val="Numerado1"/>
        <w:numPr>
          <w:ilvl w:val="0"/>
          <w:numId w:val="18"/>
        </w:numPr>
      </w:pPr>
      <w:r w:rsidRPr="00352B85">
        <w:t>Dejarán de medir cuando suceda algo vinculado al concepto de equilibrio térmico que estamos estudiando.</w:t>
      </w:r>
    </w:p>
    <w:p w:rsidR="00A07E2B" w:rsidRPr="00352B85" w:rsidRDefault="00A07E2B" w:rsidP="00352B85">
      <w:pPr>
        <w:pStyle w:val="Numerado1"/>
        <w:numPr>
          <w:ilvl w:val="0"/>
          <w:numId w:val="18"/>
        </w:numPr>
      </w:pPr>
      <w:r w:rsidRPr="00352B85">
        <w:t>Luego, les solicitaremos que grafiquen los datos obtenidos utilizando la planilla de cálculo y que los analicen en forma conjunta con el gráfico obtenido a partir de la experiencia con el Labdisc, utilizando el software Globisens.</w:t>
      </w:r>
      <w:r w:rsidRPr="00352B85">
        <w:tab/>
      </w:r>
    </w:p>
    <w:p w:rsidR="00A07E2B" w:rsidRPr="0037162B" w:rsidRDefault="00A07E2B" w:rsidP="00352B85">
      <w:pPr>
        <w:pStyle w:val="PreguntaImportante"/>
      </w:pPr>
      <w:r w:rsidRPr="0037162B">
        <w:t>Analizando los gráficos obtenidos respondan a las siguientes preguntas:</w:t>
      </w:r>
    </w:p>
    <w:p w:rsidR="00A07E2B" w:rsidRDefault="00A07E2B" w:rsidP="00352B85">
      <w:pPr>
        <w:pStyle w:val="PreguntaImportante"/>
      </w:pPr>
      <w:r w:rsidRPr="0037162B">
        <w:t xml:space="preserve">¿Qué sucedió con las temperaturas en ambos recipientes? </w:t>
      </w:r>
    </w:p>
    <w:p w:rsidR="00A07E2B" w:rsidRDefault="00A07E2B" w:rsidP="00352B85">
      <w:pPr>
        <w:pStyle w:val="PreguntaImportante"/>
      </w:pPr>
      <w:r w:rsidRPr="00A07E2B">
        <w:t xml:space="preserve">¿Sus hipótesis eran acertadas? </w:t>
      </w:r>
    </w:p>
    <w:p w:rsidR="00A07E2B" w:rsidRPr="00A07E2B" w:rsidRDefault="00A07E2B" w:rsidP="00352B85">
      <w:pPr>
        <w:pStyle w:val="PreguntaImportante"/>
      </w:pPr>
      <w:r w:rsidRPr="00A07E2B">
        <w:t>Si no lo eran, ¿dónde piensan que estuvo el error?</w:t>
      </w:r>
    </w:p>
    <w:p w:rsidR="00287470" w:rsidRPr="00FE0888" w:rsidRDefault="00287470" w:rsidP="00352B85">
      <w:pPr>
        <w:pStyle w:val="Ttulo4"/>
        <w:rPr>
          <w:lang w:val="es-AR"/>
        </w:rPr>
      </w:pPr>
      <w:r w:rsidRPr="00FE0888">
        <w:rPr>
          <w:lang w:val="es-AR"/>
        </w:rPr>
        <w:t>CONCLUSIONES:</w:t>
      </w:r>
    </w:p>
    <w:p w:rsidR="00287470" w:rsidRPr="00FE0888" w:rsidRDefault="00287470" w:rsidP="00352B85">
      <w:pPr>
        <w:rPr>
          <w:lang w:val="es-AR"/>
        </w:rPr>
      </w:pPr>
      <w:r w:rsidRPr="00FE0888">
        <w:rPr>
          <w:lang w:val="es-AR"/>
        </w:rPr>
        <w:t>Redacten un informe sobre los resultados de las tres experiencias.</w:t>
      </w:r>
    </w:p>
    <w:p w:rsidR="00287470" w:rsidRPr="00FE0888" w:rsidRDefault="00287470" w:rsidP="00352B85">
      <w:pPr>
        <w:rPr>
          <w:lang w:val="es-AR"/>
        </w:rPr>
      </w:pPr>
      <w:r w:rsidRPr="00FE0888">
        <w:rPr>
          <w:lang w:val="es-AR"/>
        </w:rPr>
        <w:t>Busquen información sobre "equilibrio térmico" y relaciónenla con los resultados obtenidos.</w:t>
      </w:r>
    </w:p>
    <w:p w:rsidR="00FA1B93" w:rsidRPr="006931EF" w:rsidRDefault="00FA1B93" w:rsidP="00352B85">
      <w:pPr>
        <w:pStyle w:val="Ttulo1"/>
        <w:rPr>
          <w:sz w:val="48"/>
          <w:lang w:val="es-ES"/>
        </w:rPr>
      </w:pPr>
      <w:r w:rsidRPr="006931EF">
        <w:rPr>
          <w:lang w:val="es-ES"/>
        </w:rPr>
        <w:t>La clase en perspectiva:</w:t>
      </w:r>
    </w:p>
    <w:p w:rsidR="006A235F" w:rsidRPr="006E2737" w:rsidRDefault="00FA1B93" w:rsidP="00352B85">
      <w:pPr>
        <w:rPr>
          <w:rStyle w:val="Ttulo1Car"/>
          <w:rFonts w:asciiTheme="minorHAnsi" w:eastAsia="Times New Roman" w:hAnsiTheme="minorHAnsi" w:cs="Times New Roman"/>
          <w:color w:val="auto"/>
          <w:sz w:val="24"/>
          <w:szCs w:val="24"/>
          <w:lang w:val="es-AR"/>
        </w:rPr>
      </w:pPr>
      <w:r w:rsidRPr="006E2737">
        <w:rPr>
          <w:lang w:val="es-AR"/>
        </w:rPr>
        <w:t>¿Cómo me doy cuenta si mis estudiantes alcanzaron los objetivos formulados para esta clase?</w:t>
      </w:r>
    </w:p>
    <w:tbl>
      <w:tblPr>
        <w:tblW w:w="9388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35"/>
        <w:gridCol w:w="1276"/>
        <w:gridCol w:w="1417"/>
        <w:gridCol w:w="1560"/>
      </w:tblGrid>
      <w:tr w:rsidR="002E1195" w:rsidRPr="006931EF" w:rsidTr="00AE0393">
        <w:tc>
          <w:tcPr>
            <w:tcW w:w="513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1195" w:rsidRPr="006931EF" w:rsidRDefault="002E1195" w:rsidP="00155968">
            <w:pPr>
              <w:rPr>
                <w:sz w:val="22"/>
                <w:szCs w:val="22"/>
                <w:lang w:val="es-AR"/>
              </w:rPr>
            </w:pPr>
            <w:r w:rsidRPr="006931EF">
              <w:rPr>
                <w:b/>
                <w:sz w:val="22"/>
                <w:szCs w:val="22"/>
                <w:lang w:val="es-AR"/>
              </w:rPr>
              <w:t xml:space="preserve">Si son capaces de: </w:t>
            </w:r>
          </w:p>
        </w:tc>
        <w:tc>
          <w:tcPr>
            <w:tcW w:w="1276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1195" w:rsidRPr="006931EF" w:rsidRDefault="002E1195" w:rsidP="00155968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  <w:lang w:val="es-AR"/>
              </w:rPr>
            </w:pPr>
            <w:r w:rsidRPr="006931EF">
              <w:rPr>
                <w:b/>
                <w:sz w:val="22"/>
                <w:szCs w:val="22"/>
                <w:lang w:val="es-AR"/>
              </w:rPr>
              <w:t>Logrado</w:t>
            </w:r>
          </w:p>
        </w:tc>
        <w:tc>
          <w:tcPr>
            <w:tcW w:w="1417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1195" w:rsidRPr="006931EF" w:rsidRDefault="002E1195" w:rsidP="00155968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  <w:lang w:val="es-AR"/>
              </w:rPr>
            </w:pPr>
            <w:r w:rsidRPr="006931EF">
              <w:rPr>
                <w:b/>
                <w:sz w:val="22"/>
                <w:szCs w:val="22"/>
                <w:lang w:val="es-AR"/>
              </w:rPr>
              <w:t>En proceso</w:t>
            </w:r>
          </w:p>
        </w:tc>
        <w:tc>
          <w:tcPr>
            <w:tcW w:w="156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1195" w:rsidRPr="006931EF" w:rsidRDefault="002E1195" w:rsidP="00155968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  <w:lang w:val="es-AR"/>
              </w:rPr>
            </w:pPr>
            <w:r w:rsidRPr="006931EF">
              <w:rPr>
                <w:b/>
                <w:sz w:val="22"/>
                <w:szCs w:val="22"/>
                <w:lang w:val="es-AR"/>
              </w:rPr>
              <w:t>No logrado</w:t>
            </w:r>
          </w:p>
        </w:tc>
      </w:tr>
      <w:tr w:rsidR="002E1195" w:rsidRPr="006E2737" w:rsidTr="00AE0393">
        <w:trPr>
          <w:trHeight w:val="697"/>
        </w:trPr>
        <w:tc>
          <w:tcPr>
            <w:tcW w:w="5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1195" w:rsidRPr="006931EF" w:rsidRDefault="00704435" w:rsidP="00AE0393">
            <w:pPr>
              <w:autoSpaceDE w:val="0"/>
              <w:autoSpaceDN w:val="0"/>
              <w:adjustRightInd w:val="0"/>
              <w:spacing w:after="0" w:line="240" w:lineRule="auto"/>
              <w:rPr>
                <w:sz w:val="22"/>
                <w:szCs w:val="22"/>
                <w:lang w:val="es-AR"/>
              </w:rPr>
            </w:pPr>
            <w:r w:rsidRPr="006931EF">
              <w:rPr>
                <w:sz w:val="22"/>
                <w:szCs w:val="22"/>
                <w:lang w:val="es-AR"/>
              </w:rPr>
              <w:t>Formular hipótesis sencillas y contrastarlas mediante evidencias experimentales.</w:t>
            </w:r>
            <w:r w:rsidR="00B85C0D" w:rsidRPr="006931EF">
              <w:rPr>
                <w:sz w:val="22"/>
                <w:szCs w:val="22"/>
                <w:lang w:val="es-AR"/>
              </w:rPr>
              <w:t xml:space="preserve"> 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1195" w:rsidRPr="006931EF" w:rsidRDefault="002E1195" w:rsidP="00155968">
            <w:pPr>
              <w:widowControl w:val="0"/>
              <w:spacing w:after="0" w:line="240" w:lineRule="auto"/>
              <w:rPr>
                <w:sz w:val="22"/>
                <w:szCs w:val="22"/>
                <w:lang w:val="es-AR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1195" w:rsidRPr="006931EF" w:rsidRDefault="002E1195" w:rsidP="00155968">
            <w:pPr>
              <w:widowControl w:val="0"/>
              <w:spacing w:after="0" w:line="240" w:lineRule="auto"/>
              <w:rPr>
                <w:sz w:val="22"/>
                <w:szCs w:val="22"/>
                <w:lang w:val="es-A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1195" w:rsidRPr="006931EF" w:rsidRDefault="002E1195" w:rsidP="00155968">
            <w:pPr>
              <w:widowControl w:val="0"/>
              <w:spacing w:after="0" w:line="240" w:lineRule="auto"/>
              <w:rPr>
                <w:sz w:val="22"/>
                <w:szCs w:val="22"/>
                <w:lang w:val="es-AR"/>
              </w:rPr>
            </w:pPr>
          </w:p>
        </w:tc>
      </w:tr>
      <w:tr w:rsidR="00B85C0D" w:rsidRPr="006E2737" w:rsidTr="00AE0393">
        <w:tc>
          <w:tcPr>
            <w:tcW w:w="5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5C0D" w:rsidRPr="006931EF" w:rsidRDefault="00704435" w:rsidP="00704435">
            <w:pPr>
              <w:autoSpaceDE w:val="0"/>
              <w:autoSpaceDN w:val="0"/>
              <w:adjustRightInd w:val="0"/>
              <w:spacing w:after="0" w:line="240" w:lineRule="auto"/>
              <w:rPr>
                <w:sz w:val="22"/>
                <w:szCs w:val="22"/>
                <w:lang w:val="es-AR"/>
              </w:rPr>
            </w:pPr>
            <w:r w:rsidRPr="006931EF">
              <w:rPr>
                <w:sz w:val="22"/>
                <w:szCs w:val="22"/>
                <w:lang w:val="es-AR"/>
              </w:rPr>
              <w:t>Utilizar correctamente los instrumentos de medición adecuados en cada situación específica planteada.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5C0D" w:rsidRPr="006931EF" w:rsidRDefault="00B85C0D" w:rsidP="00155968">
            <w:pPr>
              <w:widowControl w:val="0"/>
              <w:spacing w:after="0" w:line="240" w:lineRule="auto"/>
              <w:rPr>
                <w:sz w:val="22"/>
                <w:szCs w:val="22"/>
                <w:lang w:val="es-AR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5C0D" w:rsidRPr="006931EF" w:rsidRDefault="00B85C0D" w:rsidP="00155968">
            <w:pPr>
              <w:widowControl w:val="0"/>
              <w:spacing w:after="0" w:line="240" w:lineRule="auto"/>
              <w:rPr>
                <w:sz w:val="22"/>
                <w:szCs w:val="22"/>
                <w:lang w:val="es-A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5C0D" w:rsidRPr="006931EF" w:rsidRDefault="00B85C0D" w:rsidP="00155968">
            <w:pPr>
              <w:widowControl w:val="0"/>
              <w:spacing w:after="0" w:line="240" w:lineRule="auto"/>
              <w:rPr>
                <w:sz w:val="22"/>
                <w:szCs w:val="22"/>
                <w:lang w:val="es-AR"/>
              </w:rPr>
            </w:pPr>
          </w:p>
        </w:tc>
      </w:tr>
      <w:tr w:rsidR="002E1195" w:rsidRPr="006E2737" w:rsidTr="00AE0393">
        <w:tc>
          <w:tcPr>
            <w:tcW w:w="5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1195" w:rsidRPr="006931EF" w:rsidRDefault="002E1195" w:rsidP="00155968">
            <w:pPr>
              <w:spacing w:after="0" w:line="240" w:lineRule="auto"/>
              <w:rPr>
                <w:sz w:val="22"/>
                <w:szCs w:val="22"/>
                <w:lang w:val="es-AR"/>
              </w:rPr>
            </w:pPr>
            <w:r w:rsidRPr="006931EF">
              <w:rPr>
                <w:sz w:val="22"/>
                <w:szCs w:val="22"/>
                <w:lang w:val="es-AR"/>
              </w:rPr>
              <w:lastRenderedPageBreak/>
              <w:t>Desarrollar el pensamiento crítico antes y después de la experiencia</w:t>
            </w:r>
            <w:r w:rsidR="00704435" w:rsidRPr="006931EF">
              <w:rPr>
                <w:sz w:val="22"/>
                <w:szCs w:val="22"/>
                <w:lang w:val="es-AR"/>
              </w:rPr>
              <w:t xml:space="preserve">, </w:t>
            </w:r>
            <w:r w:rsidRPr="006931EF">
              <w:rPr>
                <w:sz w:val="22"/>
                <w:szCs w:val="22"/>
                <w:lang w:val="es-AR"/>
              </w:rPr>
              <w:t xml:space="preserve">interactuando con sus pares y valorando las ideas de los otros. 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1195" w:rsidRPr="006931EF" w:rsidRDefault="002E1195" w:rsidP="00155968">
            <w:pPr>
              <w:widowControl w:val="0"/>
              <w:spacing w:after="0" w:line="240" w:lineRule="auto"/>
              <w:rPr>
                <w:sz w:val="22"/>
                <w:szCs w:val="22"/>
                <w:lang w:val="es-AR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1195" w:rsidRPr="006931EF" w:rsidRDefault="002E1195" w:rsidP="00155968">
            <w:pPr>
              <w:widowControl w:val="0"/>
              <w:spacing w:after="0" w:line="240" w:lineRule="auto"/>
              <w:rPr>
                <w:sz w:val="22"/>
                <w:szCs w:val="22"/>
                <w:lang w:val="es-A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1195" w:rsidRPr="006931EF" w:rsidRDefault="002E1195" w:rsidP="00155968">
            <w:pPr>
              <w:widowControl w:val="0"/>
              <w:spacing w:after="0" w:line="240" w:lineRule="auto"/>
              <w:rPr>
                <w:sz w:val="22"/>
                <w:szCs w:val="22"/>
                <w:lang w:val="es-AR"/>
              </w:rPr>
            </w:pPr>
          </w:p>
        </w:tc>
      </w:tr>
      <w:tr w:rsidR="002E1195" w:rsidRPr="006E2737" w:rsidTr="00AE0393">
        <w:tc>
          <w:tcPr>
            <w:tcW w:w="5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1195" w:rsidRPr="006931EF" w:rsidRDefault="0037392D" w:rsidP="00155968">
            <w:pPr>
              <w:spacing w:after="0" w:line="240" w:lineRule="auto"/>
              <w:rPr>
                <w:sz w:val="22"/>
                <w:szCs w:val="22"/>
                <w:lang w:val="es-AR"/>
              </w:rPr>
            </w:pPr>
            <w:r w:rsidRPr="006931EF">
              <w:rPr>
                <w:sz w:val="22"/>
                <w:szCs w:val="22"/>
                <w:lang w:val="es-AR"/>
              </w:rPr>
              <w:t>Participar activamente</w:t>
            </w:r>
            <w:r w:rsidR="002E1195" w:rsidRPr="006931EF">
              <w:rPr>
                <w:sz w:val="22"/>
                <w:szCs w:val="22"/>
                <w:lang w:val="es-AR"/>
              </w:rPr>
              <w:t xml:space="preserve"> utilizando herramientas digitales para analizar y lograr comprender fenómenos de la n</w:t>
            </w:r>
            <w:r w:rsidRPr="006931EF">
              <w:rPr>
                <w:sz w:val="22"/>
                <w:szCs w:val="22"/>
                <w:lang w:val="es-AR"/>
              </w:rPr>
              <w:t>aturaleza</w:t>
            </w:r>
            <w:r w:rsidR="002E1195" w:rsidRPr="006931EF">
              <w:rPr>
                <w:sz w:val="22"/>
                <w:szCs w:val="22"/>
                <w:lang w:val="es-AR"/>
              </w:rPr>
              <w:t xml:space="preserve">, contrastar y confirmar hipótesis. 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1195" w:rsidRPr="006931EF" w:rsidRDefault="002E1195" w:rsidP="00155968">
            <w:pPr>
              <w:widowControl w:val="0"/>
              <w:spacing w:after="0" w:line="240" w:lineRule="auto"/>
              <w:rPr>
                <w:sz w:val="22"/>
                <w:szCs w:val="22"/>
                <w:lang w:val="es-AR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1195" w:rsidRPr="006931EF" w:rsidRDefault="002E1195" w:rsidP="00155968">
            <w:pPr>
              <w:widowControl w:val="0"/>
              <w:spacing w:after="0" w:line="240" w:lineRule="auto"/>
              <w:rPr>
                <w:sz w:val="22"/>
                <w:szCs w:val="22"/>
                <w:lang w:val="es-A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1195" w:rsidRPr="006931EF" w:rsidRDefault="002E1195" w:rsidP="00155968">
            <w:pPr>
              <w:widowControl w:val="0"/>
              <w:spacing w:after="0" w:line="240" w:lineRule="auto"/>
              <w:rPr>
                <w:sz w:val="22"/>
                <w:szCs w:val="22"/>
                <w:lang w:val="es-AR"/>
              </w:rPr>
            </w:pPr>
          </w:p>
        </w:tc>
      </w:tr>
      <w:tr w:rsidR="002E1195" w:rsidRPr="006E2737" w:rsidTr="00AE0393">
        <w:tc>
          <w:tcPr>
            <w:tcW w:w="5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5C0D" w:rsidRPr="006931EF" w:rsidRDefault="00B85C0D" w:rsidP="00492B6A">
            <w:pPr>
              <w:spacing w:after="0" w:line="240" w:lineRule="auto"/>
              <w:rPr>
                <w:sz w:val="22"/>
                <w:szCs w:val="22"/>
                <w:lang w:val="es-AR"/>
              </w:rPr>
            </w:pPr>
            <w:r w:rsidRPr="006931EF">
              <w:rPr>
                <w:sz w:val="22"/>
                <w:szCs w:val="22"/>
                <w:lang w:val="es-AR"/>
              </w:rPr>
              <w:t>Expresar</w:t>
            </w:r>
            <w:r w:rsidR="008B1F06" w:rsidRPr="006931EF">
              <w:rPr>
                <w:sz w:val="22"/>
                <w:szCs w:val="22"/>
                <w:lang w:val="es-AR"/>
              </w:rPr>
              <w:t xml:space="preserve">se con propiedad al </w:t>
            </w:r>
            <w:r w:rsidRPr="006931EF">
              <w:rPr>
                <w:sz w:val="22"/>
                <w:szCs w:val="22"/>
                <w:lang w:val="es-AR"/>
              </w:rPr>
              <w:t>narrar los pasos realizados en la experimentación</w:t>
            </w:r>
            <w:r w:rsidR="00A07E2B">
              <w:rPr>
                <w:sz w:val="22"/>
                <w:szCs w:val="22"/>
                <w:lang w:val="es-AR"/>
              </w:rPr>
              <w:t xml:space="preserve">, al plantear la conclusión </w:t>
            </w:r>
            <w:r w:rsidR="008B1F06" w:rsidRPr="006931EF">
              <w:rPr>
                <w:sz w:val="22"/>
                <w:szCs w:val="22"/>
                <w:lang w:val="es-AR"/>
              </w:rPr>
              <w:t>final y al</w:t>
            </w:r>
            <w:r w:rsidRPr="006931EF">
              <w:rPr>
                <w:sz w:val="22"/>
                <w:szCs w:val="22"/>
                <w:lang w:val="es-AR"/>
              </w:rPr>
              <w:t xml:space="preserve"> defender sus hipótesis en el caso de haber sido validadas.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1195" w:rsidRPr="006931EF" w:rsidRDefault="002E1195" w:rsidP="00155968">
            <w:pPr>
              <w:widowControl w:val="0"/>
              <w:spacing w:after="0" w:line="240" w:lineRule="auto"/>
              <w:rPr>
                <w:sz w:val="22"/>
                <w:szCs w:val="22"/>
                <w:lang w:val="es-AR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1195" w:rsidRPr="006931EF" w:rsidRDefault="002E1195" w:rsidP="00155968">
            <w:pPr>
              <w:widowControl w:val="0"/>
              <w:spacing w:after="0" w:line="240" w:lineRule="auto"/>
              <w:rPr>
                <w:sz w:val="22"/>
                <w:szCs w:val="22"/>
                <w:lang w:val="es-A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1195" w:rsidRPr="006931EF" w:rsidRDefault="002E1195" w:rsidP="00155968">
            <w:pPr>
              <w:widowControl w:val="0"/>
              <w:spacing w:after="0" w:line="240" w:lineRule="auto"/>
              <w:rPr>
                <w:sz w:val="22"/>
                <w:szCs w:val="22"/>
                <w:lang w:val="es-AR"/>
              </w:rPr>
            </w:pPr>
          </w:p>
        </w:tc>
      </w:tr>
    </w:tbl>
    <w:p w:rsidR="006A235F" w:rsidRPr="006931EF" w:rsidRDefault="006A235F" w:rsidP="00492B6A">
      <w:pPr>
        <w:spacing w:before="0" w:after="160"/>
        <w:jc w:val="left"/>
        <w:rPr>
          <w:lang w:val="es-AR"/>
        </w:rPr>
      </w:pPr>
    </w:p>
    <w:sectPr w:rsidR="006A235F" w:rsidRPr="006931EF" w:rsidSect="00725CDA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2268" w:right="1440" w:bottom="709" w:left="1440" w:header="426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0C7A" w:rsidRDefault="002F0C7A" w:rsidP="00A07CF5">
      <w:pPr>
        <w:spacing w:before="0" w:after="0" w:line="240" w:lineRule="auto"/>
      </w:pPr>
      <w:r>
        <w:separator/>
      </w:r>
    </w:p>
  </w:endnote>
  <w:endnote w:type="continuationSeparator" w:id="0">
    <w:p w:rsidR="002F0C7A" w:rsidRDefault="002F0C7A" w:rsidP="00A07CF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Yu Gothic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2737" w:rsidRDefault="006E273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98233244"/>
      <w:docPartObj>
        <w:docPartGallery w:val="Page Numbers (Bottom of Page)"/>
        <w:docPartUnique/>
      </w:docPartObj>
    </w:sdtPr>
    <w:sdtEndPr/>
    <w:sdtContent>
      <w:p w:rsidR="00F8439C" w:rsidRDefault="006C3D08">
        <w:pPr>
          <w:pStyle w:val="Piedepgina"/>
          <w:jc w:val="right"/>
        </w:pPr>
        <w:r>
          <w:fldChar w:fldCharType="begin"/>
        </w:r>
        <w:r w:rsidRPr="006E2737">
          <w:rPr>
            <w:lang w:val="es-AR"/>
          </w:rPr>
          <w:instrText xml:space="preserve"> FILENAME \* MERGEFORMAT </w:instrText>
        </w:r>
        <w:r>
          <w:fldChar w:fldCharType="separate"/>
        </w:r>
        <w:r w:rsidR="00F24936" w:rsidRPr="006E2737">
          <w:rPr>
            <w:noProof/>
            <w:lang w:val="es-AR"/>
          </w:rPr>
          <w:t>Equilibrio térmico secundaria.docx</w:t>
        </w:r>
        <w:r>
          <w:rPr>
            <w:noProof/>
          </w:rPr>
          <w:fldChar w:fldCharType="end"/>
        </w:r>
        <w:r w:rsidR="00F8439C" w:rsidRPr="006E2737">
          <w:rPr>
            <w:lang w:val="es-AR"/>
          </w:rPr>
          <w:t xml:space="preserve"> – Pág. </w:t>
        </w:r>
        <w:r w:rsidR="00F8439C">
          <w:fldChar w:fldCharType="begin"/>
        </w:r>
        <w:r w:rsidR="00F8439C" w:rsidRPr="006E2737">
          <w:rPr>
            <w:lang w:val="es-AR"/>
          </w:rPr>
          <w:instrText>PAGE   \* MERGEFORMAT</w:instrText>
        </w:r>
        <w:r w:rsidR="00F8439C">
          <w:fldChar w:fldCharType="separate"/>
        </w:r>
        <w:r w:rsidRPr="006C3D08">
          <w:rPr>
            <w:noProof/>
            <w:lang w:val="es-ES"/>
          </w:rPr>
          <w:t>1</w:t>
        </w:r>
        <w:r w:rsidR="00F8439C">
          <w:fldChar w:fldCharType="end"/>
        </w:r>
      </w:p>
    </w:sdtContent>
  </w:sdt>
  <w:p w:rsidR="00F8439C" w:rsidRDefault="00F8439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2737" w:rsidRDefault="006E273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0C7A" w:rsidRDefault="002F0C7A" w:rsidP="00A07CF5">
      <w:pPr>
        <w:spacing w:before="0" w:after="0" w:line="240" w:lineRule="auto"/>
      </w:pPr>
      <w:r>
        <w:separator/>
      </w:r>
    </w:p>
  </w:footnote>
  <w:footnote w:type="continuationSeparator" w:id="0">
    <w:p w:rsidR="002F0C7A" w:rsidRDefault="002F0C7A" w:rsidP="00A07CF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2737" w:rsidRDefault="006E273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2737" w:rsidRPr="00A07CF5" w:rsidRDefault="006E2737" w:rsidP="006E2737">
    <w:pPr>
      <w:pStyle w:val="Encabezado"/>
      <w:pBdr>
        <w:bottom w:val="single" w:sz="4" w:space="1" w:color="auto"/>
      </w:pBdr>
      <w:ind w:right="-279"/>
      <w:rPr>
        <w:lang w:val="es-AR"/>
      </w:rPr>
    </w:pPr>
    <w:r>
      <w:rPr>
        <w:lang w:val="es-AR"/>
      </w:rPr>
      <w:t xml:space="preserve">Propuesta de secuencia didáctica para </w:t>
    </w:r>
    <w:proofErr w:type="spellStart"/>
    <w:r>
      <w:rPr>
        <w:lang w:val="es-AR"/>
      </w:rPr>
      <w:t>Secuncaria</w:t>
    </w:r>
    <w:proofErr w:type="spellEnd"/>
    <w:r>
      <w:rPr>
        <w:lang w:val="es-AR"/>
      </w:rPr>
      <w:t xml:space="preserve"> con </w:t>
    </w:r>
    <w:proofErr w:type="spellStart"/>
    <w:r>
      <w:rPr>
        <w:lang w:val="es-AR"/>
      </w:rPr>
      <w:t>Labdisc</w:t>
    </w:r>
    <w:proofErr w:type="spellEnd"/>
    <w:r>
      <w:rPr>
        <w:lang w:val="es-AR"/>
      </w:rPr>
      <w:t xml:space="preserve"> General </w:t>
    </w:r>
    <w:proofErr w:type="spellStart"/>
    <w:r>
      <w:rPr>
        <w:lang w:val="es-AR"/>
      </w:rPr>
      <w:t>Science</w:t>
    </w:r>
    <w:proofErr w:type="spellEnd"/>
  </w:p>
  <w:p w:rsidR="00F8439C" w:rsidRPr="006E2737" w:rsidRDefault="00F8439C" w:rsidP="006E2737">
    <w:pPr>
      <w:pStyle w:val="Encabezado"/>
      <w:rPr>
        <w:lang w:val="es-AR"/>
      </w:rPr>
    </w:pPr>
    <w:bookmarkStart w:id="1" w:name="_GoBack"/>
    <w:bookmarkEnd w:id="1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2737" w:rsidRDefault="006E273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026D5"/>
    <w:multiLevelType w:val="hybridMultilevel"/>
    <w:tmpl w:val="115A03BA"/>
    <w:lvl w:ilvl="0" w:tplc="67E65FD8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EastAsia" w:hAnsiTheme="minorHAnsi" w:cstheme="minorBidi"/>
        <w:b/>
        <w:i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B579B4"/>
    <w:multiLevelType w:val="hybridMultilevel"/>
    <w:tmpl w:val="6E0055E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26415"/>
    <w:multiLevelType w:val="hybridMultilevel"/>
    <w:tmpl w:val="7B0E4CF4"/>
    <w:lvl w:ilvl="0" w:tplc="CFDE045C">
      <w:numFmt w:val="bullet"/>
      <w:lvlText w:val="-"/>
      <w:lvlJc w:val="left"/>
      <w:pPr>
        <w:ind w:left="2160" w:hanging="360"/>
      </w:pPr>
      <w:rPr>
        <w:rFonts w:ascii="Century Gothic" w:eastAsiaTheme="minorEastAsia" w:hAnsi="Century Gothic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325D48CE"/>
    <w:multiLevelType w:val="hybridMultilevel"/>
    <w:tmpl w:val="9542970E"/>
    <w:lvl w:ilvl="0" w:tplc="6A70B224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8C74D8"/>
    <w:multiLevelType w:val="hybridMultilevel"/>
    <w:tmpl w:val="8B0AA3B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C745A3"/>
    <w:multiLevelType w:val="hybridMultilevel"/>
    <w:tmpl w:val="57F00692"/>
    <w:lvl w:ilvl="0" w:tplc="0C0A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36DC5CF9"/>
    <w:multiLevelType w:val="hybridMultilevel"/>
    <w:tmpl w:val="E54C363A"/>
    <w:lvl w:ilvl="0" w:tplc="70085F7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83135AA"/>
    <w:multiLevelType w:val="hybridMultilevel"/>
    <w:tmpl w:val="CC5CA06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9D627A"/>
    <w:multiLevelType w:val="hybridMultilevel"/>
    <w:tmpl w:val="50BE2096"/>
    <w:lvl w:ilvl="0" w:tplc="0C0A0019">
      <w:start w:val="1"/>
      <w:numFmt w:val="lowerLetter"/>
      <w:lvlText w:val="%1."/>
      <w:lvlJc w:val="left"/>
      <w:pPr>
        <w:ind w:left="1068" w:hanging="360"/>
      </w:pPr>
    </w:lvl>
    <w:lvl w:ilvl="1" w:tplc="0C0A0019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51C5437B"/>
    <w:multiLevelType w:val="hybridMultilevel"/>
    <w:tmpl w:val="FE3246C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237379"/>
    <w:multiLevelType w:val="hybridMultilevel"/>
    <w:tmpl w:val="6AACDBD6"/>
    <w:lvl w:ilvl="0" w:tplc="237CB198">
      <w:start w:val="1"/>
      <w:numFmt w:val="bullet"/>
      <w:pStyle w:val="Lista1"/>
      <w:lvlText w:val=""/>
      <w:lvlJc w:val="left"/>
      <w:pPr>
        <w:ind w:left="1440" w:hanging="72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B436730"/>
    <w:multiLevelType w:val="hybridMultilevel"/>
    <w:tmpl w:val="4EB2945C"/>
    <w:lvl w:ilvl="0" w:tplc="DB0C1F6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D82956"/>
    <w:multiLevelType w:val="hybridMultilevel"/>
    <w:tmpl w:val="DA0469D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CA0659"/>
    <w:multiLevelType w:val="hybridMultilevel"/>
    <w:tmpl w:val="53B021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344D57"/>
    <w:multiLevelType w:val="hybridMultilevel"/>
    <w:tmpl w:val="4E34717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CD3974"/>
    <w:multiLevelType w:val="hybridMultilevel"/>
    <w:tmpl w:val="D5248102"/>
    <w:lvl w:ilvl="0" w:tplc="26CCC77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A931BE"/>
    <w:multiLevelType w:val="hybridMultilevel"/>
    <w:tmpl w:val="43A44144"/>
    <w:lvl w:ilvl="0" w:tplc="047A3F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FA261CE"/>
    <w:multiLevelType w:val="hybridMultilevel"/>
    <w:tmpl w:val="FC1A1D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5"/>
  </w:num>
  <w:num w:numId="3">
    <w:abstractNumId w:val="3"/>
  </w:num>
  <w:num w:numId="4">
    <w:abstractNumId w:val="13"/>
  </w:num>
  <w:num w:numId="5">
    <w:abstractNumId w:val="17"/>
  </w:num>
  <w:num w:numId="6">
    <w:abstractNumId w:val="5"/>
  </w:num>
  <w:num w:numId="7">
    <w:abstractNumId w:val="4"/>
  </w:num>
  <w:num w:numId="8">
    <w:abstractNumId w:val="12"/>
  </w:num>
  <w:num w:numId="9">
    <w:abstractNumId w:val="8"/>
  </w:num>
  <w:num w:numId="10">
    <w:abstractNumId w:val="14"/>
  </w:num>
  <w:num w:numId="11">
    <w:abstractNumId w:val="2"/>
  </w:num>
  <w:num w:numId="12">
    <w:abstractNumId w:val="6"/>
  </w:num>
  <w:num w:numId="13">
    <w:abstractNumId w:val="11"/>
  </w:num>
  <w:num w:numId="14">
    <w:abstractNumId w:val="0"/>
  </w:num>
  <w:num w:numId="15">
    <w:abstractNumId w:val="7"/>
  </w:num>
  <w:num w:numId="16">
    <w:abstractNumId w:val="16"/>
  </w:num>
  <w:num w:numId="17">
    <w:abstractNumId w:val="9"/>
  </w:num>
  <w:num w:numId="18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CF5"/>
    <w:rsid w:val="00002302"/>
    <w:rsid w:val="0000509F"/>
    <w:rsid w:val="00005D8A"/>
    <w:rsid w:val="00011569"/>
    <w:rsid w:val="00024EBE"/>
    <w:rsid w:val="00025419"/>
    <w:rsid w:val="00031845"/>
    <w:rsid w:val="00035405"/>
    <w:rsid w:val="00047984"/>
    <w:rsid w:val="000506D8"/>
    <w:rsid w:val="00050CED"/>
    <w:rsid w:val="00052EE6"/>
    <w:rsid w:val="000547AA"/>
    <w:rsid w:val="000608F1"/>
    <w:rsid w:val="00061E0C"/>
    <w:rsid w:val="0007230B"/>
    <w:rsid w:val="0007418C"/>
    <w:rsid w:val="0007438D"/>
    <w:rsid w:val="00074E12"/>
    <w:rsid w:val="000805CB"/>
    <w:rsid w:val="00084210"/>
    <w:rsid w:val="00086FF0"/>
    <w:rsid w:val="000939E8"/>
    <w:rsid w:val="00095ABD"/>
    <w:rsid w:val="000A1B6E"/>
    <w:rsid w:val="000B5D23"/>
    <w:rsid w:val="000D3604"/>
    <w:rsid w:val="000D7589"/>
    <w:rsid w:val="000E194E"/>
    <w:rsid w:val="000F0C96"/>
    <w:rsid w:val="000F0FF1"/>
    <w:rsid w:val="000F448B"/>
    <w:rsid w:val="000F454E"/>
    <w:rsid w:val="00106A10"/>
    <w:rsid w:val="00106B57"/>
    <w:rsid w:val="0010730D"/>
    <w:rsid w:val="00111492"/>
    <w:rsid w:val="00114EB2"/>
    <w:rsid w:val="00120CFA"/>
    <w:rsid w:val="00124B02"/>
    <w:rsid w:val="00125D69"/>
    <w:rsid w:val="001302B2"/>
    <w:rsid w:val="001317A7"/>
    <w:rsid w:val="001373A4"/>
    <w:rsid w:val="001423CE"/>
    <w:rsid w:val="001434BB"/>
    <w:rsid w:val="00147A70"/>
    <w:rsid w:val="00153DA3"/>
    <w:rsid w:val="00155968"/>
    <w:rsid w:val="001561AE"/>
    <w:rsid w:val="00156D9E"/>
    <w:rsid w:val="00162165"/>
    <w:rsid w:val="00164DC6"/>
    <w:rsid w:val="00164DE3"/>
    <w:rsid w:val="0017624C"/>
    <w:rsid w:val="00181862"/>
    <w:rsid w:val="00181BB8"/>
    <w:rsid w:val="001870B9"/>
    <w:rsid w:val="001908E2"/>
    <w:rsid w:val="001A2277"/>
    <w:rsid w:val="001A5AA8"/>
    <w:rsid w:val="001B09CC"/>
    <w:rsid w:val="001B1EB2"/>
    <w:rsid w:val="001B4AD0"/>
    <w:rsid w:val="001B5721"/>
    <w:rsid w:val="001B5EE6"/>
    <w:rsid w:val="001B7003"/>
    <w:rsid w:val="001D23CF"/>
    <w:rsid w:val="001D2AF4"/>
    <w:rsid w:val="001E063C"/>
    <w:rsid w:val="001E16B7"/>
    <w:rsid w:val="001E7045"/>
    <w:rsid w:val="001F6619"/>
    <w:rsid w:val="001F69DE"/>
    <w:rsid w:val="00202EF9"/>
    <w:rsid w:val="002046E2"/>
    <w:rsid w:val="00212648"/>
    <w:rsid w:val="002128FB"/>
    <w:rsid w:val="00216D15"/>
    <w:rsid w:val="0022024B"/>
    <w:rsid w:val="00222487"/>
    <w:rsid w:val="002240EE"/>
    <w:rsid w:val="00225CA6"/>
    <w:rsid w:val="002302F2"/>
    <w:rsid w:val="00230B33"/>
    <w:rsid w:val="00241728"/>
    <w:rsid w:val="00244452"/>
    <w:rsid w:val="002527EB"/>
    <w:rsid w:val="00261413"/>
    <w:rsid w:val="0026144C"/>
    <w:rsid w:val="002777E9"/>
    <w:rsid w:val="00280147"/>
    <w:rsid w:val="00287470"/>
    <w:rsid w:val="00292D28"/>
    <w:rsid w:val="002961DE"/>
    <w:rsid w:val="00296411"/>
    <w:rsid w:val="002A15A9"/>
    <w:rsid w:val="002B2636"/>
    <w:rsid w:val="002B312A"/>
    <w:rsid w:val="002B48B5"/>
    <w:rsid w:val="002C042C"/>
    <w:rsid w:val="002C29C0"/>
    <w:rsid w:val="002C5853"/>
    <w:rsid w:val="002D54B2"/>
    <w:rsid w:val="002E06E1"/>
    <w:rsid w:val="002E1195"/>
    <w:rsid w:val="002E2C35"/>
    <w:rsid w:val="002E3618"/>
    <w:rsid w:val="002E4689"/>
    <w:rsid w:val="002F0C7A"/>
    <w:rsid w:val="002F1459"/>
    <w:rsid w:val="002F2A5A"/>
    <w:rsid w:val="002F6F1D"/>
    <w:rsid w:val="0030100D"/>
    <w:rsid w:val="00301B49"/>
    <w:rsid w:val="00302E60"/>
    <w:rsid w:val="00304368"/>
    <w:rsid w:val="00305905"/>
    <w:rsid w:val="003073DF"/>
    <w:rsid w:val="00310CB0"/>
    <w:rsid w:val="00311F12"/>
    <w:rsid w:val="003134C5"/>
    <w:rsid w:val="00313F5D"/>
    <w:rsid w:val="003169C7"/>
    <w:rsid w:val="00316F3D"/>
    <w:rsid w:val="00321EB8"/>
    <w:rsid w:val="00322EA6"/>
    <w:rsid w:val="00322EF4"/>
    <w:rsid w:val="00323C2C"/>
    <w:rsid w:val="00325C2E"/>
    <w:rsid w:val="0032798C"/>
    <w:rsid w:val="00330DDC"/>
    <w:rsid w:val="00332DF0"/>
    <w:rsid w:val="00336A70"/>
    <w:rsid w:val="00340759"/>
    <w:rsid w:val="00344F9F"/>
    <w:rsid w:val="0034570A"/>
    <w:rsid w:val="00346444"/>
    <w:rsid w:val="00351EE1"/>
    <w:rsid w:val="00352B85"/>
    <w:rsid w:val="003622C3"/>
    <w:rsid w:val="00365A9D"/>
    <w:rsid w:val="003667E0"/>
    <w:rsid w:val="0037162B"/>
    <w:rsid w:val="003727BD"/>
    <w:rsid w:val="0037392D"/>
    <w:rsid w:val="003744CB"/>
    <w:rsid w:val="00374929"/>
    <w:rsid w:val="00374998"/>
    <w:rsid w:val="00375A1A"/>
    <w:rsid w:val="00376F71"/>
    <w:rsid w:val="00385CAD"/>
    <w:rsid w:val="00385FA1"/>
    <w:rsid w:val="00386019"/>
    <w:rsid w:val="003874E1"/>
    <w:rsid w:val="00390DF4"/>
    <w:rsid w:val="00393158"/>
    <w:rsid w:val="0039406F"/>
    <w:rsid w:val="003A012F"/>
    <w:rsid w:val="003B7983"/>
    <w:rsid w:val="003C04C9"/>
    <w:rsid w:val="003C5D9F"/>
    <w:rsid w:val="003D2D01"/>
    <w:rsid w:val="003D4AB2"/>
    <w:rsid w:val="003E28AE"/>
    <w:rsid w:val="003E5BA7"/>
    <w:rsid w:val="003F0CDC"/>
    <w:rsid w:val="003F3C39"/>
    <w:rsid w:val="00403A3E"/>
    <w:rsid w:val="00403E55"/>
    <w:rsid w:val="004100F3"/>
    <w:rsid w:val="00410F9E"/>
    <w:rsid w:val="00414F85"/>
    <w:rsid w:val="00415B6B"/>
    <w:rsid w:val="004179A0"/>
    <w:rsid w:val="00422E28"/>
    <w:rsid w:val="004230F1"/>
    <w:rsid w:val="00425F4A"/>
    <w:rsid w:val="00430D95"/>
    <w:rsid w:val="00433540"/>
    <w:rsid w:val="004354F9"/>
    <w:rsid w:val="00446894"/>
    <w:rsid w:val="00446C2C"/>
    <w:rsid w:val="00455906"/>
    <w:rsid w:val="00457126"/>
    <w:rsid w:val="0046223B"/>
    <w:rsid w:val="00462928"/>
    <w:rsid w:val="0046451B"/>
    <w:rsid w:val="004703D1"/>
    <w:rsid w:val="00470DF9"/>
    <w:rsid w:val="004774B7"/>
    <w:rsid w:val="00480BD2"/>
    <w:rsid w:val="00492B6A"/>
    <w:rsid w:val="00496BB0"/>
    <w:rsid w:val="0049744C"/>
    <w:rsid w:val="004A0010"/>
    <w:rsid w:val="004A1588"/>
    <w:rsid w:val="004A6106"/>
    <w:rsid w:val="004A7171"/>
    <w:rsid w:val="004B1EA3"/>
    <w:rsid w:val="004B5A8F"/>
    <w:rsid w:val="004B6827"/>
    <w:rsid w:val="004D0564"/>
    <w:rsid w:val="004D06CF"/>
    <w:rsid w:val="004E1A1D"/>
    <w:rsid w:val="004E23CC"/>
    <w:rsid w:val="004E5942"/>
    <w:rsid w:val="004E768F"/>
    <w:rsid w:val="004F5EA4"/>
    <w:rsid w:val="0050098F"/>
    <w:rsid w:val="00503962"/>
    <w:rsid w:val="00515F64"/>
    <w:rsid w:val="0051694B"/>
    <w:rsid w:val="00521404"/>
    <w:rsid w:val="005215F1"/>
    <w:rsid w:val="00524C9D"/>
    <w:rsid w:val="00525DFD"/>
    <w:rsid w:val="0052786C"/>
    <w:rsid w:val="00532D0C"/>
    <w:rsid w:val="00536DD4"/>
    <w:rsid w:val="0053759C"/>
    <w:rsid w:val="0054427D"/>
    <w:rsid w:val="00547A06"/>
    <w:rsid w:val="005522EA"/>
    <w:rsid w:val="005542A0"/>
    <w:rsid w:val="0056056D"/>
    <w:rsid w:val="00561871"/>
    <w:rsid w:val="00563964"/>
    <w:rsid w:val="00563FC3"/>
    <w:rsid w:val="0057563D"/>
    <w:rsid w:val="00576522"/>
    <w:rsid w:val="0057652F"/>
    <w:rsid w:val="00576560"/>
    <w:rsid w:val="00585879"/>
    <w:rsid w:val="0058705E"/>
    <w:rsid w:val="00591DE3"/>
    <w:rsid w:val="00596171"/>
    <w:rsid w:val="005A0268"/>
    <w:rsid w:val="005A5EBC"/>
    <w:rsid w:val="005A785E"/>
    <w:rsid w:val="005B06F1"/>
    <w:rsid w:val="005B0989"/>
    <w:rsid w:val="005B0B7E"/>
    <w:rsid w:val="005B1DB0"/>
    <w:rsid w:val="005B577B"/>
    <w:rsid w:val="005C20FA"/>
    <w:rsid w:val="005C5ADF"/>
    <w:rsid w:val="005C77B9"/>
    <w:rsid w:val="005D64D4"/>
    <w:rsid w:val="005D7C5A"/>
    <w:rsid w:val="005E2AA7"/>
    <w:rsid w:val="005E4655"/>
    <w:rsid w:val="005F62C1"/>
    <w:rsid w:val="005F7179"/>
    <w:rsid w:val="00602288"/>
    <w:rsid w:val="0060366D"/>
    <w:rsid w:val="00604DB9"/>
    <w:rsid w:val="0060655C"/>
    <w:rsid w:val="00612290"/>
    <w:rsid w:val="00613F15"/>
    <w:rsid w:val="00622BCA"/>
    <w:rsid w:val="00622CA8"/>
    <w:rsid w:val="00623039"/>
    <w:rsid w:val="00624201"/>
    <w:rsid w:val="00643087"/>
    <w:rsid w:val="006447A5"/>
    <w:rsid w:val="006462B8"/>
    <w:rsid w:val="00647CC6"/>
    <w:rsid w:val="00652D94"/>
    <w:rsid w:val="00656A87"/>
    <w:rsid w:val="00656CB9"/>
    <w:rsid w:val="006576F9"/>
    <w:rsid w:val="00672F84"/>
    <w:rsid w:val="0067695E"/>
    <w:rsid w:val="0069182C"/>
    <w:rsid w:val="006931EF"/>
    <w:rsid w:val="00693F8F"/>
    <w:rsid w:val="006941BA"/>
    <w:rsid w:val="006A033E"/>
    <w:rsid w:val="006A07CE"/>
    <w:rsid w:val="006A235F"/>
    <w:rsid w:val="006A237C"/>
    <w:rsid w:val="006B0145"/>
    <w:rsid w:val="006B25CA"/>
    <w:rsid w:val="006B3A9B"/>
    <w:rsid w:val="006B4884"/>
    <w:rsid w:val="006C345D"/>
    <w:rsid w:val="006C3D08"/>
    <w:rsid w:val="006D6A45"/>
    <w:rsid w:val="006E2737"/>
    <w:rsid w:val="006E50C1"/>
    <w:rsid w:val="006E5D83"/>
    <w:rsid w:val="006F487D"/>
    <w:rsid w:val="006F4C1C"/>
    <w:rsid w:val="006F4C5B"/>
    <w:rsid w:val="006F57E3"/>
    <w:rsid w:val="00702FA9"/>
    <w:rsid w:val="00704435"/>
    <w:rsid w:val="00707243"/>
    <w:rsid w:val="00710015"/>
    <w:rsid w:val="00713A19"/>
    <w:rsid w:val="00721C68"/>
    <w:rsid w:val="0072306E"/>
    <w:rsid w:val="00724937"/>
    <w:rsid w:val="00725CDA"/>
    <w:rsid w:val="00727304"/>
    <w:rsid w:val="00737A66"/>
    <w:rsid w:val="00740A8B"/>
    <w:rsid w:val="00744B7F"/>
    <w:rsid w:val="007458C4"/>
    <w:rsid w:val="007531B9"/>
    <w:rsid w:val="007534B9"/>
    <w:rsid w:val="00771B7C"/>
    <w:rsid w:val="00774A1D"/>
    <w:rsid w:val="007777D6"/>
    <w:rsid w:val="00784E19"/>
    <w:rsid w:val="00786253"/>
    <w:rsid w:val="00796548"/>
    <w:rsid w:val="007A35C1"/>
    <w:rsid w:val="007A6937"/>
    <w:rsid w:val="007A7255"/>
    <w:rsid w:val="007B1B49"/>
    <w:rsid w:val="007C0970"/>
    <w:rsid w:val="007C3FCF"/>
    <w:rsid w:val="007D5483"/>
    <w:rsid w:val="007E3BCD"/>
    <w:rsid w:val="007E4E89"/>
    <w:rsid w:val="007F31DE"/>
    <w:rsid w:val="007F57EA"/>
    <w:rsid w:val="008007EE"/>
    <w:rsid w:val="008030A2"/>
    <w:rsid w:val="00805EA4"/>
    <w:rsid w:val="008139BF"/>
    <w:rsid w:val="0081520D"/>
    <w:rsid w:val="00815E05"/>
    <w:rsid w:val="00823F29"/>
    <w:rsid w:val="00826F5A"/>
    <w:rsid w:val="00827275"/>
    <w:rsid w:val="0083093E"/>
    <w:rsid w:val="0083106C"/>
    <w:rsid w:val="00832A2E"/>
    <w:rsid w:val="00834EA9"/>
    <w:rsid w:val="00836BA7"/>
    <w:rsid w:val="00837E57"/>
    <w:rsid w:val="008403C7"/>
    <w:rsid w:val="008435F6"/>
    <w:rsid w:val="00846382"/>
    <w:rsid w:val="00854259"/>
    <w:rsid w:val="008554FE"/>
    <w:rsid w:val="00855E1B"/>
    <w:rsid w:val="0085650B"/>
    <w:rsid w:val="008649E0"/>
    <w:rsid w:val="008669A9"/>
    <w:rsid w:val="00880B07"/>
    <w:rsid w:val="0088309F"/>
    <w:rsid w:val="00884172"/>
    <w:rsid w:val="00884CE2"/>
    <w:rsid w:val="00885529"/>
    <w:rsid w:val="00885BC1"/>
    <w:rsid w:val="00885D73"/>
    <w:rsid w:val="0088632C"/>
    <w:rsid w:val="008934C5"/>
    <w:rsid w:val="0089747C"/>
    <w:rsid w:val="008A3B0F"/>
    <w:rsid w:val="008B0B7E"/>
    <w:rsid w:val="008B1F06"/>
    <w:rsid w:val="008B6A0C"/>
    <w:rsid w:val="008C173A"/>
    <w:rsid w:val="008C4DD3"/>
    <w:rsid w:val="008E0707"/>
    <w:rsid w:val="008E66E1"/>
    <w:rsid w:val="008F2E6C"/>
    <w:rsid w:val="00907E98"/>
    <w:rsid w:val="00915CD5"/>
    <w:rsid w:val="00922260"/>
    <w:rsid w:val="009250DD"/>
    <w:rsid w:val="00940A5A"/>
    <w:rsid w:val="00944972"/>
    <w:rsid w:val="009464E7"/>
    <w:rsid w:val="00950F15"/>
    <w:rsid w:val="00955A6D"/>
    <w:rsid w:val="00964D82"/>
    <w:rsid w:val="00970E20"/>
    <w:rsid w:val="00983ECB"/>
    <w:rsid w:val="0098550C"/>
    <w:rsid w:val="00987B8A"/>
    <w:rsid w:val="009A1734"/>
    <w:rsid w:val="009A50BD"/>
    <w:rsid w:val="009B218C"/>
    <w:rsid w:val="009B247C"/>
    <w:rsid w:val="009B5108"/>
    <w:rsid w:val="009B5299"/>
    <w:rsid w:val="009B56B8"/>
    <w:rsid w:val="009B71D8"/>
    <w:rsid w:val="009C751D"/>
    <w:rsid w:val="009D21AA"/>
    <w:rsid w:val="009D524D"/>
    <w:rsid w:val="009E04D3"/>
    <w:rsid w:val="009E1BF3"/>
    <w:rsid w:val="009E49EA"/>
    <w:rsid w:val="009F3714"/>
    <w:rsid w:val="009F545D"/>
    <w:rsid w:val="009F67EE"/>
    <w:rsid w:val="009F705E"/>
    <w:rsid w:val="00A07CF5"/>
    <w:rsid w:val="00A07E2B"/>
    <w:rsid w:val="00A173BC"/>
    <w:rsid w:val="00A205F4"/>
    <w:rsid w:val="00A25964"/>
    <w:rsid w:val="00A30A96"/>
    <w:rsid w:val="00A34F0A"/>
    <w:rsid w:val="00A36EC1"/>
    <w:rsid w:val="00A371CB"/>
    <w:rsid w:val="00A40279"/>
    <w:rsid w:val="00A40947"/>
    <w:rsid w:val="00A445FF"/>
    <w:rsid w:val="00A46F0B"/>
    <w:rsid w:val="00A51E28"/>
    <w:rsid w:val="00A5399B"/>
    <w:rsid w:val="00A54126"/>
    <w:rsid w:val="00A6217B"/>
    <w:rsid w:val="00A652CA"/>
    <w:rsid w:val="00A65EA1"/>
    <w:rsid w:val="00A7736B"/>
    <w:rsid w:val="00A808F8"/>
    <w:rsid w:val="00A832DB"/>
    <w:rsid w:val="00A87E8C"/>
    <w:rsid w:val="00A921FC"/>
    <w:rsid w:val="00AA64FD"/>
    <w:rsid w:val="00AA736F"/>
    <w:rsid w:val="00AB1A77"/>
    <w:rsid w:val="00AB272F"/>
    <w:rsid w:val="00AB4D5E"/>
    <w:rsid w:val="00AB7EFA"/>
    <w:rsid w:val="00AC0427"/>
    <w:rsid w:val="00AC5F94"/>
    <w:rsid w:val="00AD0709"/>
    <w:rsid w:val="00AD6DCC"/>
    <w:rsid w:val="00AD744D"/>
    <w:rsid w:val="00AE0393"/>
    <w:rsid w:val="00AE5F11"/>
    <w:rsid w:val="00AF1FFB"/>
    <w:rsid w:val="00AF296B"/>
    <w:rsid w:val="00AF49A4"/>
    <w:rsid w:val="00AF49C0"/>
    <w:rsid w:val="00B10DA1"/>
    <w:rsid w:val="00B2315B"/>
    <w:rsid w:val="00B233DB"/>
    <w:rsid w:val="00B264D2"/>
    <w:rsid w:val="00B26BEF"/>
    <w:rsid w:val="00B26CAC"/>
    <w:rsid w:val="00B32D37"/>
    <w:rsid w:val="00B331F2"/>
    <w:rsid w:val="00B35202"/>
    <w:rsid w:val="00B354D3"/>
    <w:rsid w:val="00B40DE7"/>
    <w:rsid w:val="00B41D99"/>
    <w:rsid w:val="00B45DBF"/>
    <w:rsid w:val="00B52688"/>
    <w:rsid w:val="00B53BFA"/>
    <w:rsid w:val="00B54015"/>
    <w:rsid w:val="00B5536B"/>
    <w:rsid w:val="00B60C76"/>
    <w:rsid w:val="00B64510"/>
    <w:rsid w:val="00B71FD8"/>
    <w:rsid w:val="00B739FC"/>
    <w:rsid w:val="00B75D80"/>
    <w:rsid w:val="00B769C7"/>
    <w:rsid w:val="00B76FC5"/>
    <w:rsid w:val="00B85C0D"/>
    <w:rsid w:val="00B86949"/>
    <w:rsid w:val="00B922D0"/>
    <w:rsid w:val="00B9380B"/>
    <w:rsid w:val="00B93935"/>
    <w:rsid w:val="00B95C48"/>
    <w:rsid w:val="00BA390E"/>
    <w:rsid w:val="00BB2574"/>
    <w:rsid w:val="00BB2C98"/>
    <w:rsid w:val="00BC17E6"/>
    <w:rsid w:val="00BD39F7"/>
    <w:rsid w:val="00BD3C26"/>
    <w:rsid w:val="00BD585F"/>
    <w:rsid w:val="00BD598E"/>
    <w:rsid w:val="00BE116E"/>
    <w:rsid w:val="00C02A70"/>
    <w:rsid w:val="00C04F0A"/>
    <w:rsid w:val="00C05EF2"/>
    <w:rsid w:val="00C07035"/>
    <w:rsid w:val="00C206BA"/>
    <w:rsid w:val="00C450DF"/>
    <w:rsid w:val="00C46F9F"/>
    <w:rsid w:val="00C50513"/>
    <w:rsid w:val="00C56548"/>
    <w:rsid w:val="00C57F8B"/>
    <w:rsid w:val="00C65CF8"/>
    <w:rsid w:val="00C70C82"/>
    <w:rsid w:val="00C75741"/>
    <w:rsid w:val="00C8547A"/>
    <w:rsid w:val="00C877C8"/>
    <w:rsid w:val="00CB2963"/>
    <w:rsid w:val="00CB5221"/>
    <w:rsid w:val="00CB5EC8"/>
    <w:rsid w:val="00CC1F0F"/>
    <w:rsid w:val="00CC2D11"/>
    <w:rsid w:val="00CC3733"/>
    <w:rsid w:val="00CE0578"/>
    <w:rsid w:val="00CE480C"/>
    <w:rsid w:val="00CF4CAB"/>
    <w:rsid w:val="00CF7566"/>
    <w:rsid w:val="00D06202"/>
    <w:rsid w:val="00D06F62"/>
    <w:rsid w:val="00D0771B"/>
    <w:rsid w:val="00D12140"/>
    <w:rsid w:val="00D1573B"/>
    <w:rsid w:val="00D17310"/>
    <w:rsid w:val="00D22D51"/>
    <w:rsid w:val="00D30EBA"/>
    <w:rsid w:val="00D33E43"/>
    <w:rsid w:val="00D34533"/>
    <w:rsid w:val="00D36087"/>
    <w:rsid w:val="00D45A22"/>
    <w:rsid w:val="00D60E8A"/>
    <w:rsid w:val="00D61051"/>
    <w:rsid w:val="00D74ADE"/>
    <w:rsid w:val="00D8710E"/>
    <w:rsid w:val="00D87846"/>
    <w:rsid w:val="00D92955"/>
    <w:rsid w:val="00DA07A3"/>
    <w:rsid w:val="00DA3C2D"/>
    <w:rsid w:val="00DA43BD"/>
    <w:rsid w:val="00DB7CE5"/>
    <w:rsid w:val="00DC016C"/>
    <w:rsid w:val="00DC2EE0"/>
    <w:rsid w:val="00DC30C4"/>
    <w:rsid w:val="00DC3655"/>
    <w:rsid w:val="00DD13D4"/>
    <w:rsid w:val="00DD5D87"/>
    <w:rsid w:val="00DD5F15"/>
    <w:rsid w:val="00DD6137"/>
    <w:rsid w:val="00DE24EE"/>
    <w:rsid w:val="00DF1296"/>
    <w:rsid w:val="00DF3B93"/>
    <w:rsid w:val="00DF3C34"/>
    <w:rsid w:val="00DF7C9E"/>
    <w:rsid w:val="00E00FD5"/>
    <w:rsid w:val="00E14496"/>
    <w:rsid w:val="00E150BF"/>
    <w:rsid w:val="00E22025"/>
    <w:rsid w:val="00E238D0"/>
    <w:rsid w:val="00E30F2F"/>
    <w:rsid w:val="00E3734F"/>
    <w:rsid w:val="00E52A67"/>
    <w:rsid w:val="00E669EA"/>
    <w:rsid w:val="00E747CD"/>
    <w:rsid w:val="00E7760E"/>
    <w:rsid w:val="00E85826"/>
    <w:rsid w:val="00E86D18"/>
    <w:rsid w:val="00E906A2"/>
    <w:rsid w:val="00E925F3"/>
    <w:rsid w:val="00E971D1"/>
    <w:rsid w:val="00EA50A0"/>
    <w:rsid w:val="00EA620F"/>
    <w:rsid w:val="00EA65D0"/>
    <w:rsid w:val="00EB0884"/>
    <w:rsid w:val="00EB6F9A"/>
    <w:rsid w:val="00EC581B"/>
    <w:rsid w:val="00EC7E65"/>
    <w:rsid w:val="00ED07CD"/>
    <w:rsid w:val="00ED2FF7"/>
    <w:rsid w:val="00ED41B0"/>
    <w:rsid w:val="00ED7A6D"/>
    <w:rsid w:val="00EF2B66"/>
    <w:rsid w:val="00EF3DC5"/>
    <w:rsid w:val="00EF62D1"/>
    <w:rsid w:val="00F02285"/>
    <w:rsid w:val="00F072F9"/>
    <w:rsid w:val="00F075A3"/>
    <w:rsid w:val="00F07719"/>
    <w:rsid w:val="00F1478B"/>
    <w:rsid w:val="00F154DC"/>
    <w:rsid w:val="00F20865"/>
    <w:rsid w:val="00F22941"/>
    <w:rsid w:val="00F22F1A"/>
    <w:rsid w:val="00F232EA"/>
    <w:rsid w:val="00F234F7"/>
    <w:rsid w:val="00F24936"/>
    <w:rsid w:val="00F26E11"/>
    <w:rsid w:val="00F27C5D"/>
    <w:rsid w:val="00F31783"/>
    <w:rsid w:val="00F359BB"/>
    <w:rsid w:val="00F40CFC"/>
    <w:rsid w:val="00F42F63"/>
    <w:rsid w:val="00F46BE5"/>
    <w:rsid w:val="00F52518"/>
    <w:rsid w:val="00F559DC"/>
    <w:rsid w:val="00F60242"/>
    <w:rsid w:val="00F623B1"/>
    <w:rsid w:val="00F70A93"/>
    <w:rsid w:val="00F70C14"/>
    <w:rsid w:val="00F81AE3"/>
    <w:rsid w:val="00F82BAD"/>
    <w:rsid w:val="00F8439C"/>
    <w:rsid w:val="00F90F3D"/>
    <w:rsid w:val="00F91E24"/>
    <w:rsid w:val="00F936D2"/>
    <w:rsid w:val="00F97253"/>
    <w:rsid w:val="00FA10D7"/>
    <w:rsid w:val="00FA1B93"/>
    <w:rsid w:val="00FA23CD"/>
    <w:rsid w:val="00FB6E69"/>
    <w:rsid w:val="00FC0401"/>
    <w:rsid w:val="00FC1D56"/>
    <w:rsid w:val="00FC516B"/>
    <w:rsid w:val="00FD0086"/>
    <w:rsid w:val="00FD5B7A"/>
    <w:rsid w:val="00FE0888"/>
    <w:rsid w:val="00FF2255"/>
    <w:rsid w:val="00FF39BB"/>
    <w:rsid w:val="00FF6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AB136784-B67B-4F36-967C-14696CE55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17"/>
        <w:szCs w:val="17"/>
        <w:lang w:val="en-US" w:eastAsia="ja-JP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7566"/>
    <w:pPr>
      <w:spacing w:before="60" w:after="180"/>
      <w:jc w:val="both"/>
    </w:pPr>
    <w:rPr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07CF5"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34F0A"/>
    <w:pPr>
      <w:keepNext/>
      <w:keepLines/>
      <w:spacing w:before="160" w:after="120" w:line="240" w:lineRule="auto"/>
      <w:outlineLvl w:val="1"/>
    </w:pPr>
    <w:rPr>
      <w:rFonts w:asciiTheme="majorHAnsi" w:eastAsiaTheme="majorEastAsia" w:hAnsiTheme="majorHAnsi" w:cstheme="majorBidi"/>
      <w:b/>
      <w:noProof/>
      <w:color w:val="404040" w:themeColor="text1" w:themeTint="BF"/>
      <w:szCs w:val="24"/>
      <w:lang w:val="es-ES"/>
    </w:rPr>
  </w:style>
  <w:style w:type="paragraph" w:styleId="Ttulo3">
    <w:name w:val="heading 3"/>
    <w:basedOn w:val="Normal"/>
    <w:next w:val="Normal"/>
    <w:link w:val="Ttulo3Car"/>
    <w:autoRedefine/>
    <w:uiPriority w:val="9"/>
    <w:unhideWhenUsed/>
    <w:qFormat/>
    <w:rsid w:val="00DF3C3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b/>
      <w:color w:val="B01513" w:themeColor="accent1"/>
      <w:sz w:val="22"/>
      <w:szCs w:val="22"/>
      <w:lang w:val="es-AR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8934C5"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b/>
      <w:bCs/>
      <w:color w:val="000000" w:themeColor="text1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0"/>
      <w:szCs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spacing w:before="160" w:after="0"/>
      <w:outlineLvl w:val="5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tulodellibro">
    <w:name w:val="Book Title"/>
    <w:basedOn w:val="Fuentedeprrafopredeter"/>
    <w:uiPriority w:val="33"/>
    <w:qFormat/>
    <w:rPr>
      <w:b/>
      <w:bCs/>
      <w:caps w:val="0"/>
      <w:smallCaps/>
      <w:spacing w:val="10"/>
    </w:rPr>
  </w:style>
  <w:style w:type="paragraph" w:styleId="Descripci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nfasis">
    <w:name w:val="Emphasis"/>
    <w:basedOn w:val="Fuentedeprrafopredeter"/>
    <w:uiPriority w:val="20"/>
    <w:qFormat/>
    <w:rPr>
      <w:i/>
      <w:iCs/>
      <w:color w:val="000000" w:themeColor="text1"/>
    </w:rPr>
  </w:style>
  <w:style w:type="character" w:customStyle="1" w:styleId="Ttulo1Car">
    <w:name w:val="Título 1 Car"/>
    <w:basedOn w:val="Fuentedeprrafopredeter"/>
    <w:link w:val="Ttulo1"/>
    <w:uiPriority w:val="9"/>
    <w:rsid w:val="00A07CF5"/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A34F0A"/>
    <w:rPr>
      <w:rFonts w:asciiTheme="majorHAnsi" w:eastAsiaTheme="majorEastAsia" w:hAnsiTheme="majorHAnsi" w:cstheme="majorBidi"/>
      <w:b/>
      <w:noProof/>
      <w:color w:val="404040" w:themeColor="text1" w:themeTint="BF"/>
      <w:sz w:val="24"/>
      <w:szCs w:val="24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DF3C34"/>
    <w:rPr>
      <w:rFonts w:asciiTheme="majorHAnsi" w:eastAsiaTheme="majorEastAsia" w:hAnsiTheme="majorHAnsi" w:cstheme="majorBidi"/>
      <w:b/>
      <w:color w:val="B01513" w:themeColor="accent1"/>
      <w:sz w:val="22"/>
      <w:szCs w:val="22"/>
      <w:lang w:val="es-AR"/>
    </w:rPr>
  </w:style>
  <w:style w:type="character" w:customStyle="1" w:styleId="Ttulo4Car">
    <w:name w:val="Título 4 Car"/>
    <w:basedOn w:val="Fuentedeprrafopredeter"/>
    <w:link w:val="Ttulo4"/>
    <w:uiPriority w:val="9"/>
    <w:rsid w:val="008934C5"/>
    <w:rPr>
      <w:rFonts w:asciiTheme="majorHAnsi" w:eastAsiaTheme="majorEastAsia" w:hAnsiTheme="majorHAnsi" w:cstheme="majorBidi"/>
      <w:b/>
      <w:bCs/>
      <w:color w:val="000000" w:themeColor="text1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asciiTheme="majorHAnsi" w:eastAsiaTheme="majorEastAsia" w:hAnsiTheme="majorHAnsi" w:cstheme="majorBidi"/>
      <w:sz w:val="20"/>
      <w:szCs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styleId="nfasisintenso">
    <w:name w:val="Intense Emphasis"/>
    <w:basedOn w:val="Fuentedeprrafopredeter"/>
    <w:uiPriority w:val="21"/>
    <w:qFormat/>
    <w:rPr>
      <w:b/>
      <w:bCs/>
      <w:i/>
      <w:iCs/>
      <w:color w:val="auto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left w:val="single" w:sz="36" w:space="4" w:color="B01513" w:themeColor="accent1"/>
      </w:pBdr>
      <w:spacing w:before="100" w:beforeAutospacing="1"/>
      <w:ind w:left="1224" w:right="1224"/>
    </w:pPr>
    <w:rPr>
      <w:color w:val="B01513" w:themeColor="accent1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color w:val="B01513" w:themeColor="accent1"/>
      <w:sz w:val="28"/>
      <w:szCs w:val="28"/>
    </w:rPr>
  </w:style>
  <w:style w:type="character" w:styleId="Referenciaintensa">
    <w:name w:val="Intense Reference"/>
    <w:basedOn w:val="Fuentedeprrafopredeter"/>
    <w:uiPriority w:val="32"/>
    <w:qFormat/>
    <w:rPr>
      <w:b/>
      <w:bCs/>
      <w:caps w:val="0"/>
      <w:smallCaps/>
      <w:color w:val="auto"/>
      <w:spacing w:val="5"/>
      <w:u w:val="single"/>
    </w:rPr>
  </w:style>
  <w:style w:type="character" w:styleId="Hipervnculo">
    <w:name w:val="Hyperlink"/>
    <w:basedOn w:val="Fuentedeprrafopredeter"/>
    <w:unhideWhenUsed/>
    <w:rPr>
      <w:color w:val="4FB8C1" w:themeColor="text2" w:themeTint="99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Pr>
      <w:color w:val="9DFFCB" w:themeColor="followedHyperlink"/>
      <w:u w:val="single"/>
    </w:rPr>
  </w:style>
  <w:style w:type="paragraph" w:styleId="Sinespaciado">
    <w:name w:val="No Spacing"/>
    <w:link w:val="SinespaciadoCar"/>
    <w:uiPriority w:val="1"/>
    <w:qFormat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</w:style>
  <w:style w:type="paragraph" w:styleId="Cita">
    <w:name w:val="Quote"/>
    <w:basedOn w:val="Normal"/>
    <w:next w:val="Normal"/>
    <w:link w:val="CitaCar"/>
    <w:uiPriority w:val="29"/>
    <w:qFormat/>
    <w:pPr>
      <w:spacing w:before="160"/>
      <w:ind w:left="864" w:right="864"/>
    </w:pPr>
    <w:rPr>
      <w:rFonts w:asciiTheme="majorHAnsi" w:eastAsiaTheme="majorEastAsia" w:hAnsiTheme="majorHAnsi" w:cstheme="majorBidi"/>
    </w:rPr>
  </w:style>
  <w:style w:type="character" w:customStyle="1" w:styleId="CitaCar">
    <w:name w:val="Cita Car"/>
    <w:basedOn w:val="Fuentedeprrafopredeter"/>
    <w:link w:val="Cita"/>
    <w:uiPriority w:val="29"/>
    <w:rPr>
      <w:rFonts w:asciiTheme="majorHAnsi" w:eastAsiaTheme="majorEastAsia" w:hAnsiTheme="majorHAnsi" w:cstheme="majorBidi"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Pr>
      <w:sz w:val="28"/>
      <w:szCs w:val="28"/>
    </w:rPr>
  </w:style>
  <w:style w:type="character" w:styleId="nfasissutil">
    <w:name w:val="Subtle Emphasis"/>
    <w:basedOn w:val="Fuentedeprrafopredeter"/>
    <w:uiPriority w:val="19"/>
    <w:qFormat/>
    <w:rPr>
      <w:i/>
      <w:iCs/>
      <w:color w:val="595959" w:themeColor="text1" w:themeTint="A6"/>
    </w:rPr>
  </w:style>
  <w:style w:type="character" w:styleId="Referenciasutil">
    <w:name w:val="Subtle Reference"/>
    <w:basedOn w:val="Fuentedeprrafopredeter"/>
    <w:uiPriority w:val="31"/>
    <w:qFormat/>
    <w:rPr>
      <w:caps w:val="0"/>
      <w:smallCaps/>
      <w:color w:val="404040" w:themeColor="text1" w:themeTint="BF"/>
      <w:u w:val="single" w:color="7F7F7F" w:themeColor="text1" w:themeTint="80"/>
    </w:rPr>
  </w:style>
  <w:style w:type="paragraph" w:styleId="Ttulo">
    <w:name w:val="Title"/>
    <w:basedOn w:val="Normal"/>
    <w:next w:val="Normal"/>
    <w:link w:val="TtuloC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paragraph" w:styleId="Prrafodelista">
    <w:name w:val="List Paragraph"/>
    <w:basedOn w:val="Normal"/>
    <w:link w:val="PrrafodelistaCar"/>
    <w:uiPriority w:val="34"/>
    <w:qFormat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07C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CF5"/>
  </w:style>
  <w:style w:type="paragraph" w:styleId="Piedepgina">
    <w:name w:val="footer"/>
    <w:basedOn w:val="Normal"/>
    <w:link w:val="PiedepginaCar"/>
    <w:uiPriority w:val="99"/>
    <w:unhideWhenUsed/>
    <w:rsid w:val="00A07C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CF5"/>
  </w:style>
  <w:style w:type="paragraph" w:customStyle="1" w:styleId="Lista1">
    <w:name w:val="Lista1"/>
    <w:basedOn w:val="Prrafodelista"/>
    <w:link w:val="Lista1Car"/>
    <w:qFormat/>
    <w:rsid w:val="00A07CF5"/>
    <w:pPr>
      <w:numPr>
        <w:numId w:val="1"/>
      </w:numPr>
    </w:pPr>
    <w:rPr>
      <w:noProof/>
      <w:lang w:val="es-ES"/>
    </w:rPr>
  </w:style>
  <w:style w:type="paragraph" w:customStyle="1" w:styleId="Numerado1">
    <w:name w:val="Numerado1"/>
    <w:basedOn w:val="Normal"/>
    <w:link w:val="Numerado1Car"/>
    <w:qFormat/>
    <w:rsid w:val="00A34F0A"/>
    <w:pPr>
      <w:ind w:left="567" w:hanging="567"/>
    </w:pPr>
    <w:rPr>
      <w:noProof/>
      <w:lang w:val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A07CF5"/>
    <w:rPr>
      <w:sz w:val="24"/>
    </w:rPr>
  </w:style>
  <w:style w:type="character" w:customStyle="1" w:styleId="Lista1Car">
    <w:name w:val="Lista1 Car"/>
    <w:basedOn w:val="PrrafodelistaCar"/>
    <w:link w:val="Lista1"/>
    <w:rsid w:val="00A07CF5"/>
    <w:rPr>
      <w:noProof/>
      <w:sz w:val="24"/>
      <w:lang w:val="es-ES"/>
    </w:rPr>
  </w:style>
  <w:style w:type="paragraph" w:customStyle="1" w:styleId="Cuadro1">
    <w:name w:val="Cuadro1"/>
    <w:basedOn w:val="Normal"/>
    <w:link w:val="Cuadro1Car"/>
    <w:autoRedefine/>
    <w:qFormat/>
    <w:rsid w:val="006F4C1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 w:themeFill="background1" w:themeFillShade="D9"/>
      <w:ind w:left="284"/>
    </w:pPr>
    <w:rPr>
      <w:b/>
      <w:noProof/>
      <w:lang w:val="es-ES"/>
    </w:rPr>
  </w:style>
  <w:style w:type="character" w:customStyle="1" w:styleId="Numerado1Car">
    <w:name w:val="Numerado1 Car"/>
    <w:basedOn w:val="Fuentedeprrafopredeter"/>
    <w:link w:val="Numerado1"/>
    <w:rsid w:val="00A34F0A"/>
    <w:rPr>
      <w:noProof/>
      <w:sz w:val="24"/>
      <w:lang w:val="es-ES"/>
    </w:rPr>
  </w:style>
  <w:style w:type="character" w:customStyle="1" w:styleId="Cuadro1Car">
    <w:name w:val="Cuadro1 Car"/>
    <w:basedOn w:val="Fuentedeprrafopredeter"/>
    <w:link w:val="Cuadro1"/>
    <w:rsid w:val="006F4C1C"/>
    <w:rPr>
      <w:b/>
      <w:noProof/>
      <w:sz w:val="24"/>
      <w:shd w:val="clear" w:color="auto" w:fill="D9D9D9" w:themeFill="background1" w:themeFillShade="D9"/>
      <w:lang w:val="es-ES"/>
    </w:rPr>
  </w:style>
  <w:style w:type="paragraph" w:customStyle="1" w:styleId="Figura1">
    <w:name w:val="Figura1"/>
    <w:basedOn w:val="Normal"/>
    <w:link w:val="Figura1Car"/>
    <w:autoRedefine/>
    <w:qFormat/>
    <w:rsid w:val="00BD585F"/>
    <w:pPr>
      <w:contextualSpacing/>
      <w:jc w:val="center"/>
    </w:pPr>
    <w:rPr>
      <w:noProof/>
      <w:sz w:val="20"/>
      <w:lang w:val="es-ES"/>
    </w:rPr>
  </w:style>
  <w:style w:type="character" w:customStyle="1" w:styleId="Figura1Car">
    <w:name w:val="Figura1 Car"/>
    <w:basedOn w:val="Fuentedeprrafopredeter"/>
    <w:link w:val="Figura1"/>
    <w:rsid w:val="00BD585F"/>
    <w:rPr>
      <w:noProof/>
      <w:sz w:val="20"/>
      <w:lang w:val="es-ES"/>
    </w:rPr>
  </w:style>
  <w:style w:type="character" w:styleId="Mencionar">
    <w:name w:val="Mention"/>
    <w:basedOn w:val="Fuentedeprrafopredeter"/>
    <w:uiPriority w:val="99"/>
    <w:semiHidden/>
    <w:unhideWhenUsed/>
    <w:rsid w:val="005D7C5A"/>
    <w:rPr>
      <w:color w:val="2B579A"/>
      <w:shd w:val="clear" w:color="auto" w:fill="E6E6E6"/>
    </w:rPr>
  </w:style>
  <w:style w:type="paragraph" w:customStyle="1" w:styleId="Normal1">
    <w:name w:val="Normal1"/>
    <w:rsid w:val="00855E1B"/>
    <w:pPr>
      <w:spacing w:after="0" w:line="276" w:lineRule="auto"/>
    </w:pPr>
    <w:rPr>
      <w:rFonts w:ascii="Arial" w:eastAsia="Arial" w:hAnsi="Arial" w:cs="Arial"/>
      <w:color w:val="000000"/>
      <w:sz w:val="22"/>
      <w:szCs w:val="22"/>
      <w:lang w:val="es-ES" w:eastAsia="es-ES"/>
    </w:rPr>
  </w:style>
  <w:style w:type="paragraph" w:styleId="NormalWeb">
    <w:name w:val="Normal (Web)"/>
    <w:basedOn w:val="Normal"/>
    <w:uiPriority w:val="99"/>
    <w:unhideWhenUsed/>
    <w:rsid w:val="00C854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89747C"/>
    <w:pPr>
      <w:spacing w:after="0" w:line="240" w:lineRule="auto"/>
    </w:pPr>
    <w:rPr>
      <w:rFonts w:eastAsiaTheme="minorHAnsi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eguntaImportante">
    <w:name w:val="PreguntaImportante"/>
    <w:basedOn w:val="Normal"/>
    <w:link w:val="PreguntaImportanteCar"/>
    <w:qFormat/>
    <w:rsid w:val="00F24936"/>
    <w:pPr>
      <w:autoSpaceDE w:val="0"/>
      <w:autoSpaceDN w:val="0"/>
      <w:adjustRightInd w:val="0"/>
      <w:spacing w:line="240" w:lineRule="auto"/>
      <w:ind w:left="850"/>
    </w:pPr>
    <w:rPr>
      <w:i/>
      <w:color w:val="251515"/>
      <w:szCs w:val="24"/>
      <w:lang w:val="es-AR"/>
      <w14:textFill>
        <w14:solidFill>
          <w14:srgbClr w14:val="251515">
            <w14:lumMod w14:val="65000"/>
            <w14:lumOff w14:val="35000"/>
          </w14:srgbClr>
        </w14:solidFill>
      </w14:textFill>
    </w:rPr>
  </w:style>
  <w:style w:type="character" w:customStyle="1" w:styleId="PreguntaImportanteCar">
    <w:name w:val="PreguntaImportante Car"/>
    <w:basedOn w:val="Fuentedeprrafopredeter"/>
    <w:link w:val="PreguntaImportante"/>
    <w:rsid w:val="00F24936"/>
    <w:rPr>
      <w:i/>
      <w:color w:val="251515"/>
      <w:sz w:val="24"/>
      <w:szCs w:val="24"/>
      <w:lang w:val="es-AR"/>
      <w14:textFill>
        <w14:solidFill>
          <w14:srgbClr w14:val="251515">
            <w14:lumMod w14:val="65000"/>
            <w14:lumOff w14:val="35000"/>
          </w14:srgbClr>
        </w14:solidFill>
      </w14:textFill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364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microsoft.com/office/2007/relationships/hdphoto" Target="media/hdphoto2.wdp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rgio\AppData\Roaming\Microsoft\Templates\Dise&#241;o%20de%20iones.dotx" TargetMode="External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8D527A9-858A-4DE6-85D1-2C4E15415FC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Diseño de iones.dotx</Template>
  <TotalTime>0</TotalTime>
  <Pages>14</Pages>
  <Words>1908</Words>
  <Characters>10498</Characters>
  <Application>Microsoft Office Word</Application>
  <DocSecurity>0</DocSecurity>
  <Lines>87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Sergio SR</dc:creator>
  <cp:keywords/>
  <cp:lastModifiedBy>sergio</cp:lastModifiedBy>
  <cp:revision>3</cp:revision>
  <dcterms:created xsi:type="dcterms:W3CDTF">2017-07-25T22:21:00Z</dcterms:created>
  <dcterms:modified xsi:type="dcterms:W3CDTF">2019-04-29T14:39:00Z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TC034577119991</vt:lpwstr>
  </property>
</Properties>
</file>